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83142" w14:textId="1AED2D10" w:rsidR="000709FF" w:rsidRPr="002235D2" w:rsidRDefault="00B66EED" w:rsidP="002235D2">
      <w:pPr>
        <w:jc w:val="center"/>
        <w:rPr>
          <w:color w:val="0070C0"/>
          <w:sz w:val="32"/>
          <w:szCs w:val="32"/>
        </w:rPr>
      </w:pPr>
      <w:proofErr w:type="spellStart"/>
      <w:r w:rsidRPr="002235D2">
        <w:rPr>
          <w:color w:val="0070C0"/>
          <w:sz w:val="32"/>
          <w:szCs w:val="32"/>
        </w:rPr>
        <w:t>BCCT</w:t>
      </w:r>
      <w:r w:rsidR="00DD6B58" w:rsidRPr="002235D2">
        <w:rPr>
          <w:color w:val="0070C0"/>
          <w:sz w:val="32"/>
          <w:szCs w:val="32"/>
        </w:rPr>
        <w:t>aipei</w:t>
      </w:r>
      <w:proofErr w:type="spellEnd"/>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r w:rsidR="00E518D6" w:rsidRPr="002235D2">
        <w:rPr>
          <w:color w:val="0070C0"/>
          <w:sz w:val="32"/>
          <w:szCs w:val="32"/>
        </w:rPr>
        <w:t>Climate Champion Award</w:t>
      </w:r>
      <w:r w:rsidR="00EB366B" w:rsidRPr="002235D2">
        <w:rPr>
          <w:color w:val="0070C0"/>
          <w:sz w:val="32"/>
          <w:szCs w:val="32"/>
        </w:rPr>
        <w:t xml:space="preserve"> </w:t>
      </w:r>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ListParagraph"/>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ListParagraph"/>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77777777" w:rsidR="004B0C16" w:rsidRPr="00F70127" w:rsidRDefault="00E518D6">
            <w:pPr>
              <w:pStyle w:val="Heading3"/>
              <w:ind w:right="84"/>
              <w:jc w:val="center"/>
              <w:rPr>
                <w:b/>
                <w:bCs/>
                <w:sz w:val="28"/>
                <w:szCs w:val="28"/>
              </w:rPr>
            </w:pPr>
            <w:r w:rsidRPr="00F70127">
              <w:rPr>
                <w:b/>
                <w:bCs/>
                <w:sz w:val="28"/>
                <w:szCs w:val="28"/>
              </w:rPr>
              <w:t xml:space="preserve">Climate Champion 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Heading3"/>
              <w:ind w:right="84"/>
            </w:pPr>
            <w:r>
              <w:t>Company Name (English/Chinese):</w:t>
            </w:r>
          </w:p>
          <w:p w14:paraId="216F1E0F" w14:textId="77777777" w:rsidR="004B0C16" w:rsidRDefault="004B0C16">
            <w:pPr>
              <w:pStyle w:val="Heading3"/>
              <w:ind w:right="84"/>
            </w:pPr>
            <w:r>
              <w:t>Company Website:</w:t>
            </w:r>
          </w:p>
          <w:p w14:paraId="578958BF" w14:textId="77777777" w:rsidR="004B0C16" w:rsidRDefault="004B0C16">
            <w:pPr>
              <w:pStyle w:val="Heading3"/>
              <w:ind w:right="84"/>
            </w:pPr>
            <w:r>
              <w:t>Contact Person</w:t>
            </w:r>
          </w:p>
          <w:p w14:paraId="4B1E6F21" w14:textId="77777777" w:rsidR="004B0C16" w:rsidRDefault="004B0C16" w:rsidP="008D2FF7">
            <w:pPr>
              <w:pStyle w:val="Heading3"/>
              <w:numPr>
                <w:ilvl w:val="0"/>
                <w:numId w:val="12"/>
              </w:numPr>
              <w:ind w:right="84"/>
            </w:pPr>
            <w:r>
              <w:t>Name:</w:t>
            </w:r>
          </w:p>
          <w:p w14:paraId="699A135C" w14:textId="77777777" w:rsidR="004B0C16" w:rsidRDefault="004B0C16" w:rsidP="008D2FF7">
            <w:pPr>
              <w:pStyle w:val="Heading3"/>
              <w:numPr>
                <w:ilvl w:val="0"/>
                <w:numId w:val="12"/>
              </w:numPr>
              <w:ind w:right="84"/>
            </w:pPr>
            <w:r>
              <w:t>Email:</w:t>
            </w:r>
          </w:p>
          <w:p w14:paraId="56E5B079" w14:textId="77777777" w:rsidR="004B0C16" w:rsidRDefault="004B0C16" w:rsidP="008D2FF7">
            <w:pPr>
              <w:pStyle w:val="Heading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Heading3"/>
              <w:ind w:right="84"/>
              <w:jc w:val="center"/>
              <w:rPr>
                <w:sz w:val="28"/>
                <w:szCs w:val="28"/>
              </w:rPr>
            </w:pPr>
            <w:r w:rsidRPr="00F70127">
              <w:rPr>
                <w:b/>
                <w:bCs/>
                <w:sz w:val="28"/>
                <w:szCs w:val="28"/>
              </w:rPr>
              <w:t>Judging Criteria</w:t>
            </w:r>
          </w:p>
        </w:tc>
      </w:tr>
      <w:tr w:rsidR="00F70127" w14:paraId="19A97352"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E6586B8"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2A83296" w14:textId="4AD78493" w:rsidR="00F70127"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Describe the initiatives your company has undertaken to reduce its carbon footprint. This may include innovations, applications, products, services, or processes. (Limit to 200 words)</w:t>
            </w:r>
          </w:p>
        </w:tc>
      </w:tr>
      <w:tr w:rsidR="00F70127" w14:paraId="644CF9D9"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B9C791"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86C0D73" w14:textId="43F59385" w:rsidR="00F70127" w:rsidRPr="00140561"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What measurable results have been achieved as a result of these initiatives? Provide specific data or examples. (Limit to 200 words)</w:t>
            </w:r>
          </w:p>
        </w:tc>
      </w:tr>
      <w:tr w:rsidR="00F70127"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54417D8" w14:textId="186FBAAD" w:rsidR="00F70127" w:rsidRPr="00140561"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Explain how your company has raised stakeholder awareness on climate action, such as through participation in trade associations, research institutions, or industry groups, and how it has influenced its supply chains. (Limit to 200 words)</w:t>
            </w:r>
          </w:p>
        </w:tc>
      </w:tr>
      <w:tr w:rsidR="00F70127"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FAD0EF2" w14:textId="6FD2A94A" w:rsidR="00F70127" w:rsidRPr="00F70127"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What outcomes have been realized from these efforts in terms of stakeholder engagement and supply chain influence? Provide specific examples or data. (Limit to 200 words)</w:t>
            </w:r>
          </w:p>
        </w:tc>
      </w:tr>
      <w:tr w:rsidR="00F70127" w14:paraId="09BB7FD9"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631D5B"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5</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D6A152F" w14:textId="7B9B56C8" w:rsidR="00F70127" w:rsidRPr="001E42F9"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Does your company have an environmental strategy, and how is it integrated within your overall business strategy and governance structure? Is it addressed at the board level? (Limit to 200 words)</w:t>
            </w:r>
          </w:p>
        </w:tc>
      </w:tr>
      <w:tr w:rsidR="00F70127" w14:paraId="542E48B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9245E27"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6</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2EE42B8" w14:textId="722703E2" w:rsidR="00F70127" w:rsidRPr="00F70127"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Is your company a member of any of the following climate initiatives: Race to Zero, EV100, RE100, Powering Past Coal Alliance (PPCA), or does it follow the Task Force on Climate-Related Financial Disclosures (TCFD) recommendations?</w:t>
            </w:r>
          </w:p>
          <w:p w14:paraId="09824AAA" w14:textId="77777777" w:rsidR="00F70127" w:rsidRPr="00F70127" w:rsidRDefault="00F70127" w:rsidP="00F70127">
            <w:pPr>
              <w:pStyle w:val="Body"/>
              <w:ind w:right="84"/>
              <w:rPr>
                <w:rFonts w:ascii="Segoe UI" w:hAnsi="Segoe UI" w:cs="Segoe UI"/>
                <w:color w:val="auto"/>
                <w:sz w:val="20"/>
                <w:szCs w:val="20"/>
              </w:rPr>
            </w:pPr>
          </w:p>
          <w:p w14:paraId="033CF276" w14:textId="6677099D" w:rsidR="00F70127"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Please select all that apply: None / Race to Zero / EV100 / RE100 / PPCA / TCFD</w:t>
            </w:r>
          </w:p>
        </w:tc>
      </w:tr>
      <w:tr w:rsidR="00F70127" w14:paraId="2F00B285"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D9AB6A4" w14:textId="48CD6E1C" w:rsidR="00F70127" w:rsidRPr="00F70127" w:rsidRDefault="00F70127" w:rsidP="00F70127">
            <w:pPr>
              <w:pStyle w:val="Body"/>
              <w:ind w:right="84"/>
              <w:jc w:val="center"/>
              <w:rPr>
                <w:rFonts w:ascii="Segoe UI" w:eastAsiaTheme="minorEastAsia" w:hAnsi="Segoe UI" w:cs="Segoe UI"/>
                <w:color w:val="auto"/>
                <w:sz w:val="20"/>
                <w:szCs w:val="20"/>
                <w:lang w:eastAsia="zh-TW"/>
              </w:rPr>
            </w:pPr>
            <w:r>
              <w:rPr>
                <w:rFonts w:ascii="Segoe UI" w:eastAsiaTheme="minorEastAsia" w:hAnsi="Segoe UI" w:cs="Segoe UI" w:hint="eastAsia"/>
                <w:color w:val="auto"/>
                <w:sz w:val="20"/>
                <w:szCs w:val="20"/>
                <w:lang w:eastAsia="zh-TW"/>
              </w:rPr>
              <w:t>7</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35D57DF" w14:textId="73DCA5BF" w:rsidR="00F70127" w:rsidRPr="00F70127" w:rsidRDefault="00F70127" w:rsidP="00F70127">
            <w:pPr>
              <w:pStyle w:val="Body"/>
              <w:ind w:right="84"/>
              <w:rPr>
                <w:rFonts w:ascii="Segoe UI" w:hAnsi="Segoe UI" w:cs="Segoe UI"/>
                <w:color w:val="auto"/>
                <w:sz w:val="20"/>
                <w:szCs w:val="20"/>
              </w:rPr>
            </w:pPr>
            <w:r w:rsidRPr="00F70127">
              <w:rPr>
                <w:rFonts w:ascii="Segoe UI" w:hAnsi="Segoe UI" w:cs="Segoe UI"/>
                <w:color w:val="auto"/>
                <w:sz w:val="20"/>
                <w:szCs w:val="20"/>
              </w:rPr>
              <w:t>Has your company received any awards or recognition for its climate action efforts? If so, please describe the achievements that led to this recognition. (Limit to 200 words)</w:t>
            </w:r>
          </w:p>
        </w:tc>
      </w:tr>
      <w:tr w:rsidR="00F70127" w14:paraId="40F64B1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09F0CA0" w14:textId="2655FEFD" w:rsidR="00F70127" w:rsidRDefault="00F70127" w:rsidP="00F70127">
            <w:pPr>
              <w:pStyle w:val="Body"/>
              <w:ind w:right="84"/>
              <w:jc w:val="center"/>
              <w:rPr>
                <w:rFonts w:ascii="Segoe UI" w:eastAsiaTheme="minorEastAsia" w:hAnsi="Segoe UI" w:cs="Segoe UI"/>
                <w:color w:val="auto"/>
                <w:sz w:val="20"/>
                <w:szCs w:val="20"/>
                <w:lang w:eastAsia="zh-TW"/>
              </w:rPr>
            </w:pPr>
            <w:r>
              <w:rPr>
                <w:rFonts w:ascii="Segoe UI" w:eastAsiaTheme="minorEastAsia" w:hAnsi="Segoe UI" w:cs="Segoe UI" w:hint="eastAsia"/>
                <w:color w:val="auto"/>
                <w:sz w:val="20"/>
                <w:szCs w:val="20"/>
                <w:lang w:eastAsia="zh-TW"/>
              </w:rPr>
              <w:lastRenderedPageBreak/>
              <w:t>8</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CE927CB" w14:textId="328706FB" w:rsidR="00F70127" w:rsidRPr="00F70127" w:rsidRDefault="00F70127" w:rsidP="00F70127">
            <w:pPr>
              <w:pStyle w:val="Body"/>
              <w:ind w:right="84"/>
              <w:rPr>
                <w:rFonts w:ascii="Segoe UI" w:eastAsiaTheme="minorEastAsia" w:hAnsi="Segoe UI" w:cs="Segoe UI"/>
                <w:color w:val="auto"/>
                <w:sz w:val="20"/>
                <w:szCs w:val="20"/>
                <w:lang w:eastAsia="zh-TW"/>
              </w:rPr>
            </w:pPr>
            <w:r w:rsidRPr="00F70127">
              <w:rPr>
                <w:rFonts w:ascii="Segoe UI" w:hAnsi="Segoe UI" w:cs="Segoe UI"/>
                <w:color w:val="auto"/>
                <w:sz w:val="20"/>
                <w:szCs w:val="20"/>
              </w:rPr>
              <w:t xml:space="preserve">Provide a one-page PowerPoint slide summarizing your climate action initiatives and results. </w:t>
            </w:r>
            <w:r>
              <w:rPr>
                <w:rFonts w:ascii="Segoe UI" w:eastAsiaTheme="minorEastAsia" w:hAnsi="Segoe UI" w:cs="Segoe UI"/>
                <w:color w:val="auto"/>
                <w:sz w:val="20"/>
                <w:szCs w:val="20"/>
                <w:lang w:eastAsia="zh-TW"/>
              </w:rPr>
              <w:br/>
            </w:r>
            <w:r w:rsidRPr="00F70127">
              <w:rPr>
                <w:rFonts w:ascii="Segoe UI" w:hAnsi="Segoe UI" w:cs="Segoe UI"/>
                <w:color w:val="auto"/>
                <w:sz w:val="20"/>
                <w:szCs w:val="20"/>
              </w:rPr>
              <w:t>(See template below)</w:t>
            </w:r>
            <w:r>
              <w:rPr>
                <w:rFonts w:ascii="Segoe UI" w:eastAsiaTheme="minorEastAsia" w:hAnsi="Segoe UI" w:cs="Segoe UI"/>
                <w:color w:val="auto"/>
                <w:sz w:val="20"/>
                <w:szCs w:val="20"/>
                <w:lang w:eastAsia="zh-TW"/>
              </w:rPr>
              <w:br/>
            </w:r>
          </w:p>
          <w:p w14:paraId="20B4538F" w14:textId="17A88977" w:rsidR="00F70127" w:rsidRPr="00F70127" w:rsidRDefault="00F70127" w:rsidP="00F70127">
            <w:pPr>
              <w:pStyle w:val="Body"/>
              <w:ind w:right="84"/>
              <w:rPr>
                <w:rFonts w:ascii="Segoe UI" w:eastAsiaTheme="minorEastAsia" w:hAnsi="Segoe UI" w:cs="Segoe UI"/>
                <w:color w:val="auto"/>
                <w:sz w:val="20"/>
                <w:szCs w:val="20"/>
                <w:lang w:eastAsia="zh-TW"/>
              </w:rPr>
            </w:pPr>
            <w:r>
              <w:rPr>
                <w:rFonts w:cs="Segoe UI"/>
                <w:noProof/>
                <w:szCs w:val="20"/>
                <w:lang w:val="en-GB" w:eastAsia="en-GB"/>
              </w:rPr>
              <w:drawing>
                <wp:inline distT="0" distB="0" distL="0" distR="0" wp14:anchorId="37AE514E" wp14:editId="22D4F5E0">
                  <wp:extent cx="3114675" cy="1751491"/>
                  <wp:effectExtent l="19050" t="19050" r="952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751491"/>
                          </a:xfrm>
                          <a:prstGeom prst="rect">
                            <a:avLst/>
                          </a:prstGeom>
                          <a:noFill/>
                          <a:ln>
                            <a:solidFill>
                              <a:schemeClr val="accent1"/>
                            </a:solidFill>
                          </a:ln>
                        </pic:spPr>
                      </pic:pic>
                    </a:graphicData>
                  </a:graphic>
                </wp:inline>
              </w:drawing>
            </w:r>
          </w:p>
        </w:tc>
      </w:tr>
    </w:tbl>
    <w:p w14:paraId="76BFDDEF" w14:textId="77777777" w:rsidR="001E42F9" w:rsidRPr="001E42F9" w:rsidRDefault="001E42F9" w:rsidP="00C323BD"/>
    <w:p w14:paraId="12F211D6" w14:textId="6BA2F2D1" w:rsidR="00F70127" w:rsidRPr="00F70127" w:rsidRDefault="00A57FFC" w:rsidP="00F70127">
      <w:pPr>
        <w:pStyle w:val="Heading2"/>
      </w:pPr>
      <w:r w:rsidRPr="00F70127">
        <w:t>Why the</w:t>
      </w:r>
      <w:r w:rsidR="007259F5" w:rsidRPr="00F70127">
        <w:t xml:space="preserve"> </w:t>
      </w:r>
      <w:r w:rsidR="001E42F9" w:rsidRPr="00F70127">
        <w:t>Climate Champion Award</w:t>
      </w:r>
      <w:r w:rsidR="007259F5" w:rsidRPr="00F70127">
        <w:t>?</w:t>
      </w:r>
    </w:p>
    <w:p w14:paraId="4B7F1463" w14:textId="4FA9FCD7" w:rsidR="00F70127" w:rsidRDefault="00F70127" w:rsidP="00F70127">
      <w:r>
        <w:t xml:space="preserve">The BCCTaipei Better Business Climate Champion Award will </w:t>
      </w:r>
      <w:proofErr w:type="spellStart"/>
      <w:r>
        <w:t>recognise</w:t>
      </w:r>
      <w:proofErr w:type="spellEnd"/>
      <w:r>
        <w:t xml:space="preserve"> a company operating in Taiwan that has made significant strides in reducing its carbon footprint and demonstrated leadership in climate action.</w:t>
      </w:r>
    </w:p>
    <w:p w14:paraId="653DEA83" w14:textId="77777777" w:rsidR="00F70127" w:rsidRDefault="00F70127" w:rsidP="00F70127">
      <w:r>
        <w:t>The science is unequivocal: to limit global temperature rise to 1.5°C, we must achieve net zero emissions by 2050 at the latest. We are seeking companies that have implemented effective measures to reduce emissions and actively contribute to this global goal.</w:t>
      </w:r>
    </w:p>
    <w:p w14:paraId="135A878C" w14:textId="77777777" w:rsidR="00F70127" w:rsidRDefault="00F70127" w:rsidP="00F70127">
      <w:r>
        <w:t>The UK is a global leader in climate action, and we aim to spotlight a company in Taiwan that has shown similar leadership during the 2022-2023 period. We are looking for companies that have integrated climate action into all facets of their business operations. This includes raising awareness among stakeholders, collaborating with supply chains and partners to reduce their carbon footprints, elevating climate action to the board level, and participating in specific climate-related initiatives.</w:t>
      </w:r>
    </w:p>
    <w:p w14:paraId="130EC52D" w14:textId="4C58E23C" w:rsidR="00F70127" w:rsidRDefault="00F70127" w:rsidP="00F70127">
      <w:r>
        <w:t>This award, sponsored by Eiger, is the first of its kind. It provides a unique opportunity to highlight your company’s climate leadership. The winner will be selected by our judging panel and promoted through the British Chamber of Commerce in Taipei as the Better Business Awards 2024 Climate Champion.</w:t>
      </w:r>
    </w:p>
    <w:p w14:paraId="13F37473" w14:textId="71F0DB7C" w:rsidR="00F70127" w:rsidRDefault="00F70127" w:rsidP="00F70127">
      <w:pPr>
        <w:jc w:val="both"/>
      </w:pPr>
      <w:r>
        <w:t>We encourage companies of all sizes, British and non-British, operating in Taiwan to apply</w:t>
      </w:r>
      <w:r>
        <w:rPr>
          <w:rFonts w:hint="eastAsia"/>
        </w:rPr>
        <w:t>.</w:t>
      </w:r>
    </w:p>
    <w:p w14:paraId="140E53C6" w14:textId="4C17145C" w:rsidR="00F23679" w:rsidRDefault="00F23679" w:rsidP="00F70127">
      <w:pPr>
        <w:pStyle w:val="Heading2"/>
      </w:pPr>
      <w:r>
        <w:t>Judging Process</w:t>
      </w:r>
    </w:p>
    <w:p w14:paraId="04B0813D" w14:textId="23D68921" w:rsidR="001E42F9" w:rsidRPr="001E42F9" w:rsidRDefault="00F70127" w:rsidP="00DD6B58">
      <w:pPr>
        <w:jc w:val="both"/>
      </w:pPr>
      <w:r w:rsidRPr="00F70127">
        <w:t>Companies will be evaluated based on their performance, including any ongoing projects in Taiwan from December 2022 to December 2023. Submissions and evidence must cover activities within this timeframe.</w:t>
      </w:r>
    </w:p>
    <w:p w14:paraId="1CCD9336" w14:textId="77777777" w:rsidR="00F70127" w:rsidRDefault="00F70127" w:rsidP="00F70127">
      <w:pPr>
        <w:jc w:val="both"/>
      </w:pPr>
      <w:r w:rsidRPr="00F70127">
        <w:t>We are looking for specific actions that companies have taken towards:</w:t>
      </w:r>
    </w:p>
    <w:p w14:paraId="6E465212" w14:textId="3A4FA72F" w:rsidR="00FC6EBF" w:rsidRDefault="00FC6EBF" w:rsidP="00DD6B58">
      <w:pPr>
        <w:pStyle w:val="ListParagraph"/>
        <w:numPr>
          <w:ilvl w:val="0"/>
          <w:numId w:val="19"/>
        </w:numPr>
        <w:jc w:val="both"/>
      </w:pPr>
      <w:r>
        <w:t>R</w:t>
      </w:r>
      <w:r w:rsidR="001E42F9" w:rsidRPr="001E42F9">
        <w:t>educing their carbon footprint</w:t>
      </w:r>
    </w:p>
    <w:p w14:paraId="4839F174" w14:textId="77777777" w:rsidR="002410CD" w:rsidRDefault="00FC6EBF" w:rsidP="002410CD">
      <w:pPr>
        <w:pStyle w:val="ListParagraph"/>
        <w:numPr>
          <w:ilvl w:val="0"/>
          <w:numId w:val="19"/>
        </w:numPr>
        <w:jc w:val="both"/>
      </w:pPr>
      <w:r>
        <w:t>Acting as a climate leader</w:t>
      </w:r>
    </w:p>
    <w:p w14:paraId="6307561C" w14:textId="37DA2E96" w:rsidR="002410CD" w:rsidRDefault="002410CD" w:rsidP="002410CD">
      <w:pPr>
        <w:ind w:left="360"/>
        <w:jc w:val="both"/>
      </w:pPr>
      <w:r w:rsidRPr="002D511A">
        <w:t xml:space="preserve">The judging panel will shortlist three companies from all entrants. The same panel will select a winning company, which will be announced at the Award Event </w:t>
      </w:r>
      <w:r w:rsidRPr="00B5450D">
        <w:t xml:space="preserve">on </w:t>
      </w:r>
      <w:r w:rsidRPr="002410CD">
        <w:rPr>
          <w:b/>
          <w:bCs/>
          <w:i/>
          <w:iCs/>
        </w:rPr>
        <w:t>25th September 2024</w:t>
      </w:r>
      <w:r w:rsidRPr="00B5450D">
        <w:t>.</w:t>
      </w:r>
    </w:p>
    <w:p w14:paraId="58997D87" w14:textId="77777777" w:rsidR="00F70127" w:rsidRDefault="00F70127" w:rsidP="00F70127">
      <w:pPr>
        <w:jc w:val="both"/>
      </w:pPr>
    </w:p>
    <w:p w14:paraId="51E60BFD" w14:textId="090BC26A" w:rsidR="00F70127" w:rsidRDefault="00F70127" w:rsidP="00F70127">
      <w:pPr>
        <w:pStyle w:val="Heading2"/>
      </w:pPr>
      <w:r w:rsidRPr="00F70127">
        <w:t>How to Submit</w:t>
      </w:r>
    </w:p>
    <w:p w14:paraId="4B8BC841" w14:textId="38E846AF" w:rsidR="00F70127" w:rsidRDefault="00F70127" w:rsidP="006F7588">
      <w:r w:rsidRPr="00F70127">
        <w:t xml:space="preserve">Applications should include clear evidence of the impact of these actions. Submissions will be assessed by a panel consisting of Eiger staff and independent business leaders. </w:t>
      </w:r>
    </w:p>
    <w:p w14:paraId="15CB322A" w14:textId="51949102" w:rsidR="00F70127" w:rsidRDefault="00F70127" w:rsidP="006F7588">
      <w:r w:rsidRPr="00F70127">
        <w:t>The content of the submission and evidence should cover activities that have taken place within the 24 months preceding the award deadline.</w:t>
      </w:r>
    </w:p>
    <w:p w14:paraId="5425DA2D" w14:textId="696CEFC3" w:rsidR="00A24497" w:rsidRPr="006F7588" w:rsidRDefault="001703A7" w:rsidP="006F7588">
      <w:r w:rsidRPr="001703A7">
        <w:rPr>
          <w:b/>
        </w:rPr>
        <w:t xml:space="preserve">Email your application to </w:t>
      </w:r>
      <w:hyperlink r:id="rId12" w:history="1">
        <w:r w:rsidR="00BB0F02" w:rsidRPr="000857E3">
          <w:rPr>
            <w:rStyle w:val="Hyperlink"/>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3"/>
      <w:footerReference w:type="default" r:id="rId14"/>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31D5" w14:textId="77777777" w:rsidR="009C4C2C" w:rsidRDefault="009C4C2C" w:rsidP="00C24685">
      <w:pPr>
        <w:spacing w:after="0" w:line="240" w:lineRule="auto"/>
      </w:pPr>
      <w:r>
        <w:separator/>
      </w:r>
    </w:p>
  </w:endnote>
  <w:endnote w:type="continuationSeparator" w:id="0">
    <w:p w14:paraId="47C24F99" w14:textId="77777777" w:rsidR="009C4C2C" w:rsidRDefault="009C4C2C"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00022FF" w:usb1="C000205B" w:usb2="0000000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6BA4" w14:textId="77777777" w:rsidR="00967BC9" w:rsidRDefault="00BA1EBE" w:rsidP="00967BC9">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xmlns:w16du="http://schemas.microsoft.com/office/word/2023/wordml/word16du">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AEAA" w14:textId="77777777" w:rsidR="009C4C2C" w:rsidRDefault="009C4C2C" w:rsidP="00C24685">
      <w:pPr>
        <w:spacing w:after="0" w:line="240" w:lineRule="auto"/>
      </w:pPr>
      <w:bookmarkStart w:id="0" w:name="_Hlk73719453"/>
      <w:bookmarkEnd w:id="0"/>
      <w:r>
        <w:separator/>
      </w:r>
    </w:p>
  </w:footnote>
  <w:footnote w:type="continuationSeparator" w:id="0">
    <w:p w14:paraId="1F364E88" w14:textId="77777777" w:rsidR="009C4C2C" w:rsidRDefault="009C4C2C"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228" w14:textId="6E19F078" w:rsidR="008D2FF7" w:rsidRDefault="00F51A68" w:rsidP="00A574EF">
    <w:pPr>
      <w:pStyle w:val="Header"/>
      <w:rPr>
        <w:noProof/>
      </w:rPr>
    </w:pPr>
    <w:r>
      <w:t xml:space="preserve"> </w:t>
    </w:r>
    <w:r w:rsidR="00F70127">
      <w:rPr>
        <w:noProof/>
      </w:rPr>
      <w:drawing>
        <wp:inline distT="0" distB="0" distL="0" distR="0" wp14:anchorId="639F6ACA" wp14:editId="445984FA">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zh-TW"/>
      </w:rPr>
      <w:ptab w:relativeTo="margin" w:alignment="right" w:leader="none"/>
    </w:r>
    <w:r w:rsidR="00B8718C">
      <w:rPr>
        <w:noProof/>
      </w:rPr>
      <w:drawing>
        <wp:inline distT="0" distB="0" distL="0" distR="0" wp14:anchorId="742B1B29" wp14:editId="427E06AC">
          <wp:extent cx="1122580" cy="885217"/>
          <wp:effectExtent l="0" t="0" r="0" b="3810"/>
          <wp:docPr id="156983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33193" name="Picture 1569833193"/>
                  <pic:cNvPicPr/>
                </pic:nvPicPr>
                <pic:blipFill rotWithShape="1">
                  <a:blip r:embed="rId2"/>
                  <a:srcRect t="12523" b="8622"/>
                  <a:stretch/>
                </pic:blipFill>
                <pic:spPr bwMode="auto">
                  <a:xfrm>
                    <a:off x="0" y="0"/>
                    <a:ext cx="1210864" cy="95483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57397">
    <w:abstractNumId w:val="8"/>
  </w:num>
  <w:num w:numId="2" w16cid:durableId="494103317">
    <w:abstractNumId w:val="3"/>
  </w:num>
  <w:num w:numId="3" w16cid:durableId="1296985089">
    <w:abstractNumId w:val="13"/>
  </w:num>
  <w:num w:numId="4" w16cid:durableId="696152216">
    <w:abstractNumId w:val="6"/>
  </w:num>
  <w:num w:numId="5" w16cid:durableId="1238781525">
    <w:abstractNumId w:val="0"/>
  </w:num>
  <w:num w:numId="6" w16cid:durableId="1845167441">
    <w:abstractNumId w:val="2"/>
  </w:num>
  <w:num w:numId="7" w16cid:durableId="1880706788">
    <w:abstractNumId w:val="7"/>
  </w:num>
  <w:num w:numId="8" w16cid:durableId="1259559379">
    <w:abstractNumId w:val="5"/>
  </w:num>
  <w:num w:numId="9" w16cid:durableId="1349717181">
    <w:abstractNumId w:val="16"/>
  </w:num>
  <w:num w:numId="10" w16cid:durableId="611591961">
    <w:abstractNumId w:val="17"/>
  </w:num>
  <w:num w:numId="11" w16cid:durableId="11690529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18"/>
  </w:num>
  <w:num w:numId="13" w16cid:durableId="272135469">
    <w:abstractNumId w:val="9"/>
  </w:num>
  <w:num w:numId="14" w16cid:durableId="1995988439">
    <w:abstractNumId w:val="14"/>
  </w:num>
  <w:num w:numId="15" w16cid:durableId="909929235">
    <w:abstractNumId w:val="10"/>
  </w:num>
  <w:num w:numId="16" w16cid:durableId="2127575448">
    <w:abstractNumId w:val="11"/>
  </w:num>
  <w:num w:numId="17" w16cid:durableId="205066100">
    <w:abstractNumId w:val="1"/>
  </w:num>
  <w:num w:numId="18" w16cid:durableId="732118661">
    <w:abstractNumId w:val="4"/>
  </w:num>
  <w:num w:numId="19" w16cid:durableId="630599723">
    <w:abstractNumId w:val="15"/>
  </w:num>
  <w:num w:numId="20" w16cid:durableId="9830433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30107"/>
    <w:rsid w:val="000709FF"/>
    <w:rsid w:val="000734CD"/>
    <w:rsid w:val="00077C25"/>
    <w:rsid w:val="0009037C"/>
    <w:rsid w:val="000A5D81"/>
    <w:rsid w:val="00110164"/>
    <w:rsid w:val="00115ABE"/>
    <w:rsid w:val="00140561"/>
    <w:rsid w:val="001703A7"/>
    <w:rsid w:val="001A31DD"/>
    <w:rsid w:val="001A3FE6"/>
    <w:rsid w:val="001B5C3B"/>
    <w:rsid w:val="001C5499"/>
    <w:rsid w:val="001E265E"/>
    <w:rsid w:val="001E42F9"/>
    <w:rsid w:val="00206374"/>
    <w:rsid w:val="002235D2"/>
    <w:rsid w:val="002264E5"/>
    <w:rsid w:val="002410CD"/>
    <w:rsid w:val="002615E9"/>
    <w:rsid w:val="00281430"/>
    <w:rsid w:val="00281F4F"/>
    <w:rsid w:val="00284C0B"/>
    <w:rsid w:val="002B1168"/>
    <w:rsid w:val="002B6D0C"/>
    <w:rsid w:val="002C0298"/>
    <w:rsid w:val="002F4D65"/>
    <w:rsid w:val="00307511"/>
    <w:rsid w:val="00327D0A"/>
    <w:rsid w:val="00353198"/>
    <w:rsid w:val="00363FCF"/>
    <w:rsid w:val="003822C4"/>
    <w:rsid w:val="00396CE6"/>
    <w:rsid w:val="003D21B0"/>
    <w:rsid w:val="003E601A"/>
    <w:rsid w:val="003F7F88"/>
    <w:rsid w:val="0041001E"/>
    <w:rsid w:val="00410949"/>
    <w:rsid w:val="00444C8E"/>
    <w:rsid w:val="00451541"/>
    <w:rsid w:val="004836DC"/>
    <w:rsid w:val="004878F6"/>
    <w:rsid w:val="004B0C16"/>
    <w:rsid w:val="004B7808"/>
    <w:rsid w:val="004D0B44"/>
    <w:rsid w:val="00530437"/>
    <w:rsid w:val="00554E34"/>
    <w:rsid w:val="00570232"/>
    <w:rsid w:val="00593411"/>
    <w:rsid w:val="005A0EDF"/>
    <w:rsid w:val="005B0DA0"/>
    <w:rsid w:val="005C5897"/>
    <w:rsid w:val="005E771B"/>
    <w:rsid w:val="005F6066"/>
    <w:rsid w:val="0062200B"/>
    <w:rsid w:val="00630370"/>
    <w:rsid w:val="00697BB9"/>
    <w:rsid w:val="006A1F72"/>
    <w:rsid w:val="006A4C09"/>
    <w:rsid w:val="006A6C0A"/>
    <w:rsid w:val="006C23A1"/>
    <w:rsid w:val="006F7588"/>
    <w:rsid w:val="00723F52"/>
    <w:rsid w:val="007259F5"/>
    <w:rsid w:val="00734A2C"/>
    <w:rsid w:val="007375E9"/>
    <w:rsid w:val="00785825"/>
    <w:rsid w:val="00787A19"/>
    <w:rsid w:val="007927CB"/>
    <w:rsid w:val="007D509C"/>
    <w:rsid w:val="0081282F"/>
    <w:rsid w:val="00830BD7"/>
    <w:rsid w:val="008353E7"/>
    <w:rsid w:val="00846820"/>
    <w:rsid w:val="00846ECB"/>
    <w:rsid w:val="008A3066"/>
    <w:rsid w:val="008C019B"/>
    <w:rsid w:val="008D2FF7"/>
    <w:rsid w:val="009016E0"/>
    <w:rsid w:val="00947A56"/>
    <w:rsid w:val="00965525"/>
    <w:rsid w:val="00967BC9"/>
    <w:rsid w:val="009A364B"/>
    <w:rsid w:val="009C4C2C"/>
    <w:rsid w:val="009C4F01"/>
    <w:rsid w:val="009F2FB6"/>
    <w:rsid w:val="00A0055B"/>
    <w:rsid w:val="00A24497"/>
    <w:rsid w:val="00A574EF"/>
    <w:rsid w:val="00A57FFC"/>
    <w:rsid w:val="00A92B19"/>
    <w:rsid w:val="00A96BA6"/>
    <w:rsid w:val="00AE54DA"/>
    <w:rsid w:val="00B5673A"/>
    <w:rsid w:val="00B66EED"/>
    <w:rsid w:val="00B8718C"/>
    <w:rsid w:val="00BA1EBE"/>
    <w:rsid w:val="00BB0F02"/>
    <w:rsid w:val="00BC2E4F"/>
    <w:rsid w:val="00BE1A44"/>
    <w:rsid w:val="00C24685"/>
    <w:rsid w:val="00C323BD"/>
    <w:rsid w:val="00C67162"/>
    <w:rsid w:val="00C74905"/>
    <w:rsid w:val="00C97536"/>
    <w:rsid w:val="00CB0571"/>
    <w:rsid w:val="00CB4D6E"/>
    <w:rsid w:val="00CF352E"/>
    <w:rsid w:val="00D128C7"/>
    <w:rsid w:val="00D13F56"/>
    <w:rsid w:val="00D437DC"/>
    <w:rsid w:val="00D654F4"/>
    <w:rsid w:val="00D96CE9"/>
    <w:rsid w:val="00DA2325"/>
    <w:rsid w:val="00DD6B58"/>
    <w:rsid w:val="00DF55D2"/>
    <w:rsid w:val="00E41CC2"/>
    <w:rsid w:val="00E518D6"/>
    <w:rsid w:val="00E51A1B"/>
    <w:rsid w:val="00EA198D"/>
    <w:rsid w:val="00EB366B"/>
    <w:rsid w:val="00EF0E38"/>
    <w:rsid w:val="00F110EF"/>
    <w:rsid w:val="00F2190E"/>
    <w:rsid w:val="00F23679"/>
    <w:rsid w:val="00F45D1A"/>
    <w:rsid w:val="00F51A68"/>
    <w:rsid w:val="00F70127"/>
    <w:rsid w:val="00F74803"/>
    <w:rsid w:val="00FC6E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F5"/>
    <w:rPr>
      <w:rFonts w:ascii="Segoe UI" w:hAnsi="Segoe UI"/>
      <w:sz w:val="20"/>
      <w:lang w:eastAsia="zh-TW"/>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70127"/>
    <w:rPr>
      <w:rFonts w:ascii="Segoe UI" w:eastAsiaTheme="majorEastAsia" w:hAnsi="Segoe UI" w:cstheme="majorBidi"/>
      <w:color w:val="2E74B5" w:themeColor="accent1" w:themeShade="BF"/>
      <w:sz w:val="28"/>
      <w:szCs w:val="28"/>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DefaultParagraphFont"/>
    <w:uiPriority w:val="99"/>
    <w:semiHidden/>
    <w:unhideWhenUsed/>
    <w:rsid w:val="00BB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BAMarketing@bcctaipei.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8C0B2-D3C5-45DC-99E0-D46EB5E9D15E}">
  <ds:schemaRefs>
    <ds:schemaRef ds:uri="http://schemas.microsoft.com/sharepoint/v3/contenttype/forms"/>
  </ds:schemaRefs>
</ds:datastoreItem>
</file>

<file path=customXml/itemProps2.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3.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customXml/itemProps4.xml><?xml version="1.0" encoding="utf-8"?>
<ds:datastoreItem xmlns:ds="http://schemas.openxmlformats.org/officeDocument/2006/customXml" ds:itemID="{D16EE260-7422-434D-8390-321BA543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C:\Users\BCCT\Documents\Custom Office Templates\BCCT Letterhead Accredited.dotx</Template>
  <TotalTime>673</TotalTime>
  <Pages>3</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Billy Cheuk</cp:lastModifiedBy>
  <cp:revision>32</cp:revision>
  <cp:lastPrinted>2014-10-20T02:40:00Z</cp:lastPrinted>
  <dcterms:created xsi:type="dcterms:W3CDTF">2021-06-07T06:22:00Z</dcterms:created>
  <dcterms:modified xsi:type="dcterms:W3CDTF">2024-06-21T08:26:00Z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