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83142" w14:textId="41EC50FB" w:rsidR="000709FF" w:rsidRPr="002235D2" w:rsidRDefault="00B66EED" w:rsidP="002235D2">
      <w:pPr>
        <w:jc w:val="center"/>
        <w:rPr>
          <w:color w:val="0070C0"/>
          <w:sz w:val="32"/>
          <w:szCs w:val="32"/>
        </w:rPr>
      </w:pPr>
      <w:r w:rsidRPr="002235D2">
        <w:rPr>
          <w:color w:val="0070C0"/>
          <w:sz w:val="32"/>
          <w:szCs w:val="32"/>
        </w:rPr>
        <w:t>BCCT</w:t>
      </w:r>
      <w:r w:rsidR="00DD6B58" w:rsidRPr="002235D2">
        <w:rPr>
          <w:color w:val="0070C0"/>
          <w:sz w:val="32"/>
          <w:szCs w:val="32"/>
        </w:rPr>
        <w:t>aipei</w:t>
      </w:r>
      <w:r w:rsidRPr="002235D2">
        <w:rPr>
          <w:color w:val="0070C0"/>
          <w:sz w:val="32"/>
          <w:szCs w:val="32"/>
        </w:rPr>
        <w:t xml:space="preserve"> </w:t>
      </w:r>
      <w:r w:rsidR="007259F5" w:rsidRPr="002235D2">
        <w:rPr>
          <w:color w:val="0070C0"/>
          <w:sz w:val="32"/>
          <w:szCs w:val="32"/>
        </w:rPr>
        <w:t>Better Business Awards</w:t>
      </w:r>
      <w:r w:rsidRPr="002235D2">
        <w:rPr>
          <w:color w:val="0070C0"/>
          <w:sz w:val="32"/>
          <w:szCs w:val="32"/>
        </w:rPr>
        <w:br/>
      </w:r>
      <w:bookmarkStart w:id="1" w:name="_Hlk168051887"/>
      <w:r w:rsidR="002D511A" w:rsidRPr="002D511A">
        <w:rPr>
          <w:color w:val="0070C0"/>
          <w:sz w:val="32"/>
          <w:szCs w:val="32"/>
        </w:rPr>
        <w:t xml:space="preserve">Green Energy </w:t>
      </w:r>
      <w:r w:rsidR="00B5450D">
        <w:rPr>
          <w:rFonts w:hint="eastAsia"/>
          <w:color w:val="0070C0"/>
          <w:sz w:val="32"/>
          <w:szCs w:val="32"/>
        </w:rPr>
        <w:t>Award</w:t>
      </w:r>
      <w:r w:rsidR="00EB366B" w:rsidRPr="002235D2">
        <w:rPr>
          <w:color w:val="0070C0"/>
          <w:sz w:val="32"/>
          <w:szCs w:val="32"/>
        </w:rPr>
        <w:t xml:space="preserve"> </w:t>
      </w:r>
      <w:bookmarkEnd w:id="1"/>
      <w:r w:rsidR="00846820" w:rsidRPr="002235D2">
        <w:rPr>
          <w:color w:val="0070C0"/>
          <w:sz w:val="32"/>
          <w:szCs w:val="32"/>
        </w:rPr>
        <w:t>202</w:t>
      </w:r>
      <w:r w:rsidR="00787A19" w:rsidRPr="002235D2">
        <w:rPr>
          <w:rFonts w:hint="eastAsia"/>
          <w:color w:val="0070C0"/>
          <w:sz w:val="32"/>
          <w:szCs w:val="32"/>
        </w:rPr>
        <w:t>4</w:t>
      </w:r>
      <w:r w:rsidR="00846820" w:rsidRPr="002235D2">
        <w:rPr>
          <w:color w:val="0070C0"/>
          <w:sz w:val="32"/>
          <w:szCs w:val="32"/>
        </w:rPr>
        <w:t xml:space="preserve"> </w:t>
      </w:r>
      <w:r w:rsidR="000709FF" w:rsidRPr="002235D2">
        <w:rPr>
          <w:color w:val="0070C0"/>
          <w:sz w:val="32"/>
          <w:szCs w:val="32"/>
        </w:rPr>
        <w:t>Guidance and Criteria</w:t>
      </w:r>
    </w:p>
    <w:p w14:paraId="4998BEBE" w14:textId="4AF5B59D" w:rsidR="00F70127" w:rsidRDefault="00F70127" w:rsidP="00F70127">
      <w:pPr>
        <w:pStyle w:val="ListParagraph"/>
        <w:numPr>
          <w:ilvl w:val="0"/>
          <w:numId w:val="11"/>
        </w:numPr>
        <w:spacing w:after="200" w:line="276" w:lineRule="auto"/>
      </w:pPr>
      <w:r w:rsidRPr="00F70127">
        <w:t>Please provide any supporting documents as separate attachments when you send this application in.</w:t>
      </w:r>
    </w:p>
    <w:p w14:paraId="6DEE57DF" w14:textId="4EA9B521" w:rsidR="001E42F9" w:rsidRDefault="00F70127" w:rsidP="00F70127">
      <w:pPr>
        <w:pStyle w:val="ListParagraph"/>
        <w:numPr>
          <w:ilvl w:val="0"/>
          <w:numId w:val="11"/>
        </w:numPr>
        <w:spacing w:after="200" w:line="276" w:lineRule="auto"/>
      </w:pPr>
      <w:r w:rsidRPr="00F70127">
        <w:t xml:space="preserve">Please answer the criteria in the space provided in </w:t>
      </w:r>
      <w:r w:rsidRPr="00F70127">
        <w:rPr>
          <w:b/>
          <w:bCs/>
        </w:rPr>
        <w:t>English or Chinese</w:t>
      </w:r>
      <w:r w:rsidRPr="00F70127">
        <w:t xml:space="preserve"> – the space will expand as you type.</w:t>
      </w:r>
    </w:p>
    <w:tbl>
      <w:tblPr>
        <w:tblW w:w="1024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9682"/>
      </w:tblGrid>
      <w:tr w:rsidR="004B0C16" w14:paraId="0E483CB2"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BAE06D0" w14:textId="029C44D1" w:rsidR="004B0C16" w:rsidRPr="00F70127" w:rsidRDefault="006D2A77">
            <w:pPr>
              <w:pStyle w:val="Heading3"/>
              <w:ind w:right="84"/>
              <w:jc w:val="center"/>
              <w:rPr>
                <w:b/>
                <w:bCs/>
                <w:sz w:val="28"/>
                <w:szCs w:val="28"/>
              </w:rPr>
            </w:pPr>
            <w:r>
              <w:rPr>
                <w:rFonts w:hint="eastAsia"/>
                <w:b/>
                <w:bCs/>
                <w:sz w:val="28"/>
                <w:szCs w:val="28"/>
                <w:lang w:eastAsia="zh-TW"/>
              </w:rPr>
              <w:t xml:space="preserve">Green Energy </w:t>
            </w:r>
            <w:r w:rsidR="00B5450D" w:rsidRPr="00B5450D">
              <w:rPr>
                <w:b/>
                <w:bCs/>
                <w:sz w:val="28"/>
                <w:szCs w:val="28"/>
              </w:rPr>
              <w:t xml:space="preserve"> Award </w:t>
            </w:r>
            <w:r w:rsidR="004B0C16" w:rsidRPr="00F70127">
              <w:rPr>
                <w:b/>
                <w:bCs/>
                <w:sz w:val="28"/>
                <w:szCs w:val="28"/>
              </w:rPr>
              <w:t>– Application</w:t>
            </w:r>
          </w:p>
        </w:tc>
      </w:tr>
      <w:tr w:rsidR="004B0C16" w14:paraId="44AFFC0E" w14:textId="77777777" w:rsidTr="00363FCF">
        <w:trPr>
          <w:trHeight w:val="612"/>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44D3822" w14:textId="77777777" w:rsidR="004B0C16" w:rsidRDefault="004B0C16">
            <w:pPr>
              <w:pStyle w:val="Heading3"/>
              <w:ind w:right="84"/>
            </w:pPr>
            <w:r>
              <w:t>Company Name (English/Chinese):</w:t>
            </w:r>
          </w:p>
          <w:p w14:paraId="216F1E0F" w14:textId="77777777" w:rsidR="004B0C16" w:rsidRDefault="004B0C16">
            <w:pPr>
              <w:pStyle w:val="Heading3"/>
              <w:ind w:right="84"/>
            </w:pPr>
            <w:r>
              <w:t>Company Website:</w:t>
            </w:r>
          </w:p>
          <w:p w14:paraId="578958BF" w14:textId="77777777" w:rsidR="004B0C16" w:rsidRDefault="004B0C16">
            <w:pPr>
              <w:pStyle w:val="Heading3"/>
              <w:ind w:right="84"/>
            </w:pPr>
            <w:r>
              <w:t>Contact Person</w:t>
            </w:r>
          </w:p>
          <w:p w14:paraId="4B1E6F21" w14:textId="77777777" w:rsidR="004B0C16" w:rsidRDefault="004B0C16" w:rsidP="008D2FF7">
            <w:pPr>
              <w:pStyle w:val="Heading3"/>
              <w:numPr>
                <w:ilvl w:val="0"/>
                <w:numId w:val="12"/>
              </w:numPr>
              <w:ind w:right="84"/>
            </w:pPr>
            <w:r>
              <w:t>Name:</w:t>
            </w:r>
          </w:p>
          <w:p w14:paraId="699A135C" w14:textId="77777777" w:rsidR="004B0C16" w:rsidRDefault="004B0C16" w:rsidP="008D2FF7">
            <w:pPr>
              <w:pStyle w:val="Heading3"/>
              <w:numPr>
                <w:ilvl w:val="0"/>
                <w:numId w:val="12"/>
              </w:numPr>
              <w:ind w:right="84"/>
            </w:pPr>
            <w:r>
              <w:t>Email:</w:t>
            </w:r>
          </w:p>
          <w:p w14:paraId="56E5B079" w14:textId="77777777" w:rsidR="004B0C16" w:rsidRDefault="004B0C16" w:rsidP="008D2FF7">
            <w:pPr>
              <w:pStyle w:val="Heading3"/>
              <w:numPr>
                <w:ilvl w:val="0"/>
                <w:numId w:val="12"/>
              </w:numPr>
              <w:ind w:right="84"/>
            </w:pPr>
            <w:r>
              <w:t xml:space="preserve">Phone Number: </w:t>
            </w:r>
          </w:p>
        </w:tc>
      </w:tr>
      <w:tr w:rsidR="00F70127" w14:paraId="23D91A9F"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F5B979" w14:textId="770E6E35" w:rsidR="00F70127" w:rsidRPr="00F70127" w:rsidRDefault="00F70127" w:rsidP="00F70127">
            <w:pPr>
              <w:pStyle w:val="Heading3"/>
              <w:ind w:right="84"/>
              <w:jc w:val="center"/>
              <w:rPr>
                <w:sz w:val="28"/>
                <w:szCs w:val="28"/>
              </w:rPr>
            </w:pPr>
            <w:r w:rsidRPr="00F70127">
              <w:rPr>
                <w:b/>
                <w:bCs/>
                <w:sz w:val="28"/>
                <w:szCs w:val="28"/>
              </w:rPr>
              <w:t>Judging Criteria</w:t>
            </w:r>
          </w:p>
        </w:tc>
      </w:tr>
      <w:tr w:rsidR="00F70127" w14:paraId="19A97352"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E6586B8"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1</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1E47144" w14:textId="77777777" w:rsidR="002D511A" w:rsidRPr="002D511A" w:rsidRDefault="002D511A" w:rsidP="002D511A">
            <w:pPr>
              <w:pStyle w:val="Body"/>
              <w:ind w:right="84"/>
              <w:rPr>
                <w:rFonts w:ascii="Segoe UI" w:eastAsiaTheme="minorEastAsia" w:hAnsi="Segoe UI" w:cs="Segoe UI"/>
                <w:b/>
                <w:bCs/>
                <w:color w:val="auto"/>
                <w:sz w:val="20"/>
                <w:szCs w:val="20"/>
                <w:lang w:eastAsia="zh-TW"/>
              </w:rPr>
            </w:pPr>
            <w:r w:rsidRPr="002D511A">
              <w:rPr>
                <w:rFonts w:ascii="Segoe UI" w:eastAsiaTheme="minorEastAsia" w:hAnsi="Segoe UI" w:cs="Segoe UI"/>
                <w:b/>
                <w:bCs/>
                <w:color w:val="auto"/>
                <w:sz w:val="20"/>
                <w:szCs w:val="20"/>
                <w:lang w:eastAsia="zh-TW"/>
              </w:rPr>
              <w:t>Company Involvement in Renewable Energy</w:t>
            </w:r>
          </w:p>
          <w:p w14:paraId="0E82D779" w14:textId="43DA2388" w:rsidR="002D511A" w:rsidRPr="002D511A" w:rsidRDefault="002D511A" w:rsidP="002D511A">
            <w:pPr>
              <w:pStyle w:val="Body"/>
              <w:ind w:right="84"/>
              <w:rPr>
                <w:rFonts w:ascii="Segoe UI" w:eastAsiaTheme="minorEastAsia" w:hAnsi="Segoe UI" w:cs="Segoe UI"/>
                <w:color w:val="auto"/>
                <w:sz w:val="20"/>
                <w:szCs w:val="20"/>
                <w:lang w:eastAsia="zh-TW"/>
              </w:rPr>
            </w:pPr>
            <w:r w:rsidRPr="002D511A">
              <w:rPr>
                <w:rFonts w:ascii="Segoe UI" w:eastAsiaTheme="minorEastAsia" w:hAnsi="Segoe UI" w:cs="Segoe UI"/>
                <w:color w:val="auto"/>
                <w:sz w:val="20"/>
                <w:szCs w:val="20"/>
                <w:lang w:eastAsia="zh-TW"/>
              </w:rPr>
              <w:t>Provide a summary of your company's involvement in the renewable energy industry in Taiwan over the past year. Highlight key activities, achievements, and contributions. (Limit to 500 words)</w:t>
            </w:r>
          </w:p>
          <w:p w14:paraId="52A83296" w14:textId="0E4A8EC4" w:rsidR="00B5450D" w:rsidRPr="00B5450D" w:rsidRDefault="00B5450D" w:rsidP="002D511A">
            <w:pPr>
              <w:pStyle w:val="Body"/>
              <w:ind w:right="84"/>
              <w:rPr>
                <w:rFonts w:ascii="Segoe UI" w:eastAsiaTheme="minorEastAsia" w:hAnsi="Segoe UI" w:cs="Segoe UI"/>
                <w:color w:val="auto"/>
                <w:sz w:val="20"/>
                <w:szCs w:val="20"/>
                <w:lang w:eastAsia="zh-TW"/>
              </w:rPr>
            </w:pPr>
          </w:p>
        </w:tc>
      </w:tr>
      <w:tr w:rsidR="00F70127" w14:paraId="644CF9D9"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B9C791"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2</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52F279D" w14:textId="77777777" w:rsidR="002D511A" w:rsidRPr="002D511A" w:rsidRDefault="002D511A" w:rsidP="002D511A">
            <w:pPr>
              <w:pStyle w:val="Body"/>
              <w:ind w:right="84"/>
              <w:rPr>
                <w:rFonts w:ascii="Segoe UI" w:eastAsiaTheme="minorEastAsia" w:hAnsi="Segoe UI" w:cs="Segoe UI"/>
                <w:b/>
                <w:bCs/>
                <w:color w:val="auto"/>
                <w:sz w:val="20"/>
                <w:szCs w:val="20"/>
                <w:lang w:eastAsia="zh-TW"/>
              </w:rPr>
            </w:pPr>
            <w:r w:rsidRPr="002D511A">
              <w:rPr>
                <w:rFonts w:ascii="Segoe UI" w:eastAsiaTheme="minorEastAsia" w:hAnsi="Segoe UI" w:cs="Segoe UI"/>
                <w:b/>
                <w:bCs/>
                <w:color w:val="auto"/>
                <w:sz w:val="20"/>
                <w:szCs w:val="20"/>
                <w:lang w:eastAsia="zh-TW"/>
              </w:rPr>
              <w:t>Innovation and Initiatives</w:t>
            </w:r>
          </w:p>
          <w:p w14:paraId="0D0F84D6" w14:textId="77777777" w:rsidR="002D511A" w:rsidRPr="002D511A" w:rsidRDefault="002D511A" w:rsidP="002D511A">
            <w:pPr>
              <w:pStyle w:val="Body"/>
              <w:ind w:right="84"/>
              <w:rPr>
                <w:rFonts w:ascii="Segoe UI" w:eastAsiaTheme="minorEastAsia" w:hAnsi="Segoe UI" w:cs="Segoe UI"/>
                <w:color w:val="auto"/>
                <w:sz w:val="20"/>
                <w:szCs w:val="20"/>
                <w:lang w:eastAsia="zh-TW"/>
              </w:rPr>
            </w:pPr>
            <w:r w:rsidRPr="002D511A">
              <w:rPr>
                <w:rFonts w:ascii="Segoe UI" w:eastAsiaTheme="minorEastAsia" w:hAnsi="Segoe UI" w:cs="Segoe UI"/>
                <w:color w:val="auto"/>
                <w:sz w:val="20"/>
                <w:szCs w:val="20"/>
                <w:lang w:eastAsia="zh-TW"/>
              </w:rPr>
              <w:t xml:space="preserve">Detail one or more innovations, initiatives, projects, or </w:t>
            </w:r>
            <w:proofErr w:type="spellStart"/>
            <w:r w:rsidRPr="002D511A">
              <w:rPr>
                <w:rFonts w:ascii="Segoe UI" w:eastAsiaTheme="minorEastAsia" w:hAnsi="Segoe UI" w:cs="Segoe UI"/>
                <w:color w:val="auto"/>
                <w:sz w:val="20"/>
                <w:szCs w:val="20"/>
                <w:lang w:eastAsia="zh-TW"/>
              </w:rPr>
              <w:t>programmes</w:t>
            </w:r>
            <w:proofErr w:type="spellEnd"/>
            <w:r w:rsidRPr="002D511A">
              <w:rPr>
                <w:rFonts w:ascii="Segoe UI" w:eastAsiaTheme="minorEastAsia" w:hAnsi="Segoe UI" w:cs="Segoe UI"/>
                <w:color w:val="auto"/>
                <w:sz w:val="20"/>
                <w:szCs w:val="20"/>
                <w:lang w:eastAsia="zh-TW"/>
              </w:rPr>
              <w:t xml:space="preserve"> that your company has undertaken to support the growth of the renewable energy industry in Taiwan. (Limit to 1000 words)</w:t>
            </w:r>
          </w:p>
          <w:p w14:paraId="786C0D73" w14:textId="4A70CDA1" w:rsidR="00B5450D" w:rsidRPr="00B5450D" w:rsidRDefault="00B5450D" w:rsidP="00F70127">
            <w:pPr>
              <w:pStyle w:val="Body"/>
              <w:ind w:right="84"/>
              <w:rPr>
                <w:rFonts w:ascii="Segoe UI" w:eastAsiaTheme="minorEastAsia" w:hAnsi="Segoe UI" w:cs="Segoe UI"/>
                <w:color w:val="auto"/>
                <w:sz w:val="20"/>
                <w:szCs w:val="20"/>
                <w:lang w:eastAsia="zh-TW"/>
              </w:rPr>
            </w:pPr>
          </w:p>
        </w:tc>
      </w:tr>
      <w:tr w:rsidR="00F70127" w14:paraId="705379D4"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19EA72"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3</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D0072B5" w14:textId="77777777" w:rsidR="002D511A" w:rsidRPr="002D511A" w:rsidRDefault="002D511A" w:rsidP="002D511A">
            <w:pPr>
              <w:pStyle w:val="Body"/>
              <w:ind w:right="84"/>
              <w:rPr>
                <w:rFonts w:ascii="Segoe UI" w:eastAsiaTheme="minorEastAsia" w:hAnsi="Segoe UI" w:cs="Segoe UI"/>
                <w:b/>
                <w:bCs/>
                <w:color w:val="auto"/>
                <w:sz w:val="20"/>
                <w:szCs w:val="20"/>
                <w:lang w:eastAsia="zh-TW"/>
              </w:rPr>
            </w:pPr>
            <w:r w:rsidRPr="002D511A">
              <w:rPr>
                <w:rFonts w:ascii="Segoe UI" w:eastAsiaTheme="minorEastAsia" w:hAnsi="Segoe UI" w:cs="Segoe UI"/>
                <w:b/>
                <w:bCs/>
                <w:color w:val="auto"/>
                <w:sz w:val="20"/>
                <w:szCs w:val="20"/>
                <w:lang w:eastAsia="zh-TW"/>
              </w:rPr>
              <w:t>Sustainable Impact Evidence</w:t>
            </w:r>
          </w:p>
          <w:p w14:paraId="253D6192" w14:textId="77777777" w:rsidR="002D511A" w:rsidRPr="002D511A" w:rsidRDefault="002D511A" w:rsidP="002D511A">
            <w:pPr>
              <w:pStyle w:val="Body"/>
              <w:ind w:right="84"/>
              <w:rPr>
                <w:rFonts w:ascii="Segoe UI" w:eastAsiaTheme="minorEastAsia" w:hAnsi="Segoe UI" w:cs="Segoe UI"/>
                <w:color w:val="auto"/>
                <w:sz w:val="20"/>
                <w:szCs w:val="20"/>
                <w:lang w:eastAsia="zh-TW"/>
              </w:rPr>
            </w:pPr>
            <w:r w:rsidRPr="002D511A">
              <w:rPr>
                <w:rFonts w:ascii="Segoe UI" w:eastAsiaTheme="minorEastAsia" w:hAnsi="Segoe UI" w:cs="Segoe UI"/>
                <w:color w:val="auto"/>
                <w:sz w:val="20"/>
                <w:szCs w:val="20"/>
                <w:lang w:eastAsia="zh-TW"/>
              </w:rPr>
              <w:t xml:space="preserve">Provide evidence of the sustainable impact of these initiatives in supporting the growth of renewable energy. Explain how these initiatives have facilitated the adoption of renewables, impacted your supply chain, and enhanced your </w:t>
            </w:r>
            <w:proofErr w:type="spellStart"/>
            <w:r w:rsidRPr="002D511A">
              <w:rPr>
                <w:rFonts w:ascii="Segoe UI" w:eastAsiaTheme="minorEastAsia" w:hAnsi="Segoe UI" w:cs="Segoe UI"/>
                <w:color w:val="auto"/>
                <w:sz w:val="20"/>
                <w:szCs w:val="20"/>
                <w:lang w:eastAsia="zh-TW"/>
              </w:rPr>
              <w:t>organisation's</w:t>
            </w:r>
            <w:proofErr w:type="spellEnd"/>
            <w:r w:rsidRPr="002D511A">
              <w:rPr>
                <w:rFonts w:ascii="Segoe UI" w:eastAsiaTheme="minorEastAsia" w:hAnsi="Segoe UI" w:cs="Segoe UI"/>
                <w:color w:val="auto"/>
                <w:sz w:val="20"/>
                <w:szCs w:val="20"/>
                <w:lang w:eastAsia="zh-TW"/>
              </w:rPr>
              <w:t xml:space="preserve"> capability to support the renewable energy sector in Taiwan. (Limit to 500 words)</w:t>
            </w:r>
          </w:p>
          <w:p w14:paraId="154417D8" w14:textId="3A99217D" w:rsidR="00B5450D" w:rsidRPr="00B5450D" w:rsidRDefault="00B5450D" w:rsidP="00F70127">
            <w:pPr>
              <w:pStyle w:val="Body"/>
              <w:ind w:right="84"/>
              <w:rPr>
                <w:rFonts w:ascii="Segoe UI" w:eastAsiaTheme="minorEastAsia" w:hAnsi="Segoe UI" w:cs="Segoe UI"/>
                <w:color w:val="auto"/>
                <w:sz w:val="20"/>
                <w:szCs w:val="20"/>
                <w:lang w:eastAsia="zh-TW"/>
              </w:rPr>
            </w:pPr>
          </w:p>
        </w:tc>
      </w:tr>
      <w:tr w:rsidR="00F70127" w14:paraId="7D232583"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D75BB57"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4</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36A7818" w14:textId="77777777" w:rsidR="002D511A" w:rsidRPr="002D511A" w:rsidRDefault="002D511A" w:rsidP="002D511A">
            <w:pPr>
              <w:pStyle w:val="Body"/>
              <w:ind w:right="84"/>
              <w:rPr>
                <w:rFonts w:ascii="Segoe UI" w:eastAsiaTheme="minorEastAsia" w:hAnsi="Segoe UI" w:cs="Segoe UI"/>
                <w:b/>
                <w:bCs/>
                <w:color w:val="auto"/>
                <w:sz w:val="20"/>
                <w:szCs w:val="20"/>
                <w:lang w:eastAsia="zh-TW"/>
              </w:rPr>
            </w:pPr>
            <w:r w:rsidRPr="002D511A">
              <w:rPr>
                <w:rFonts w:ascii="Segoe UI" w:eastAsiaTheme="minorEastAsia" w:hAnsi="Segoe UI" w:cs="Segoe UI"/>
                <w:b/>
                <w:bCs/>
                <w:color w:val="auto"/>
                <w:sz w:val="20"/>
                <w:szCs w:val="20"/>
                <w:lang w:eastAsia="zh-TW"/>
              </w:rPr>
              <w:t>Community and Stakeholder Impact</w:t>
            </w:r>
          </w:p>
          <w:p w14:paraId="068E0ED5" w14:textId="77777777" w:rsidR="002D511A" w:rsidRPr="002D511A" w:rsidRDefault="002D511A" w:rsidP="002D511A">
            <w:pPr>
              <w:pStyle w:val="Body"/>
              <w:ind w:right="84"/>
              <w:rPr>
                <w:rFonts w:ascii="Segoe UI" w:eastAsiaTheme="minorEastAsia" w:hAnsi="Segoe UI" w:cs="Segoe UI"/>
                <w:color w:val="auto"/>
                <w:sz w:val="20"/>
                <w:szCs w:val="20"/>
                <w:lang w:eastAsia="zh-TW"/>
              </w:rPr>
            </w:pPr>
            <w:r w:rsidRPr="002D511A">
              <w:rPr>
                <w:rFonts w:ascii="Segoe UI" w:eastAsiaTheme="minorEastAsia" w:hAnsi="Segoe UI" w:cs="Segoe UI"/>
                <w:color w:val="auto"/>
                <w:sz w:val="20"/>
                <w:szCs w:val="20"/>
                <w:lang w:eastAsia="zh-TW"/>
              </w:rPr>
              <w:t>Provide evidence of the positive impact of these initiatives on non-sector stakeholders and local communities. Highlight specific benefits and outcomes. (Limit to 500 words)</w:t>
            </w:r>
          </w:p>
          <w:p w14:paraId="0FAD0EF2" w14:textId="24C2ACDA" w:rsidR="00B5450D" w:rsidRPr="00B5450D" w:rsidRDefault="00B5450D" w:rsidP="00F70127">
            <w:pPr>
              <w:pStyle w:val="Body"/>
              <w:ind w:right="84"/>
              <w:rPr>
                <w:rFonts w:ascii="Segoe UI" w:eastAsiaTheme="minorEastAsia" w:hAnsi="Segoe UI" w:cs="Segoe UI"/>
                <w:color w:val="auto"/>
                <w:sz w:val="20"/>
                <w:szCs w:val="20"/>
                <w:lang w:eastAsia="zh-TW"/>
              </w:rPr>
            </w:pPr>
          </w:p>
        </w:tc>
      </w:tr>
    </w:tbl>
    <w:p w14:paraId="76BFDDEF" w14:textId="130E03F4" w:rsidR="001E42F9" w:rsidRDefault="001E42F9" w:rsidP="00C323BD"/>
    <w:p w14:paraId="5993A50F" w14:textId="77777777" w:rsidR="002D511A" w:rsidRDefault="002D511A" w:rsidP="00C323BD"/>
    <w:p w14:paraId="1DD6ACC1" w14:textId="77777777" w:rsidR="002D511A" w:rsidRDefault="002D511A" w:rsidP="00C323BD"/>
    <w:p w14:paraId="6A13EB99" w14:textId="77777777" w:rsidR="002D511A" w:rsidRDefault="002D511A" w:rsidP="00C323BD"/>
    <w:p w14:paraId="4B27F7AE" w14:textId="77777777" w:rsidR="00464F05" w:rsidRPr="001E42F9" w:rsidRDefault="00464F05" w:rsidP="00C323BD"/>
    <w:p w14:paraId="12F211D6" w14:textId="037D936C" w:rsidR="00F70127" w:rsidRPr="00F70127" w:rsidRDefault="002D511A" w:rsidP="00F70127">
      <w:pPr>
        <w:pStyle w:val="Heading2"/>
      </w:pPr>
      <w:r w:rsidRPr="002D511A">
        <w:t>Why a Commitment to the Green Energy Award</w:t>
      </w:r>
      <w:r>
        <w:rPr>
          <w:rFonts w:hint="eastAsia"/>
        </w:rPr>
        <w:t>?</w:t>
      </w:r>
    </w:p>
    <w:p w14:paraId="666F0CA9" w14:textId="77777777" w:rsidR="002D511A" w:rsidRDefault="002D511A" w:rsidP="002D511A">
      <w:r>
        <w:t xml:space="preserve">The UK Renewables Committee comprises businesses dedicated to fostering a successful renewable energy sector in Taiwan. </w:t>
      </w:r>
      <w:proofErr w:type="spellStart"/>
      <w:r>
        <w:t>Recognising</w:t>
      </w:r>
      <w:proofErr w:type="spellEnd"/>
      <w:r>
        <w:t xml:space="preserve"> the importance of supporting the development of a skilled and globally competitive domestic supply chain, we aim to help Taiwan achieve its Net Zero 2050 strategy.</w:t>
      </w:r>
    </w:p>
    <w:p w14:paraId="13F37473" w14:textId="69697D0B" w:rsidR="00F70127" w:rsidRDefault="002D511A" w:rsidP="00B5450D">
      <w:r>
        <w:t xml:space="preserve">This award is designed to </w:t>
      </w:r>
      <w:proofErr w:type="spellStart"/>
      <w:r>
        <w:t>recognise</w:t>
      </w:r>
      <w:proofErr w:type="spellEnd"/>
      <w:r>
        <w:t xml:space="preserve"> a company operating in Taiwan’s renewable energy sector that has shown exceptional commitment to this goal. Over the past twelve months, the award will </w:t>
      </w:r>
      <w:proofErr w:type="spellStart"/>
      <w:r>
        <w:t>honour</w:t>
      </w:r>
      <w:proofErr w:type="spellEnd"/>
      <w:r>
        <w:t xml:space="preserve"> a company that has significantly advanced the adoption and understanding of renewable energy in Taiwan. The award is open to companies of all sizes, both Taiwanese and foreign. It will consider not only investment commitments but also the sustainability of the company’s initiatives and their broader social impact on local stakeholders and communities.</w:t>
      </w:r>
    </w:p>
    <w:p w14:paraId="046ED39B" w14:textId="77777777" w:rsidR="002D511A" w:rsidRDefault="002D511A" w:rsidP="00B5450D"/>
    <w:p w14:paraId="140E53C6" w14:textId="4C17145C" w:rsidR="00F23679" w:rsidRDefault="00F23679" w:rsidP="00F70127">
      <w:pPr>
        <w:pStyle w:val="Heading2"/>
      </w:pPr>
      <w:r>
        <w:t>Judging Process</w:t>
      </w:r>
    </w:p>
    <w:p w14:paraId="0DE205AA" w14:textId="090861D6" w:rsidR="00B5450D" w:rsidRDefault="002D511A" w:rsidP="00B5450D">
      <w:pPr>
        <w:jc w:val="both"/>
      </w:pPr>
      <w:r w:rsidRPr="002D511A">
        <w:t>Entries will be evaluated by our Judging Panel, consisting of leading experts, based on the following criteria:</w:t>
      </w:r>
    </w:p>
    <w:p w14:paraId="58B8E280" w14:textId="77777777" w:rsidR="002D511A" w:rsidRDefault="002D511A" w:rsidP="002D511A">
      <w:pPr>
        <w:pStyle w:val="ListParagraph"/>
        <w:numPr>
          <w:ilvl w:val="0"/>
          <w:numId w:val="22"/>
        </w:numPr>
        <w:jc w:val="both"/>
      </w:pPr>
      <w:r w:rsidRPr="002D511A">
        <w:rPr>
          <w:b/>
          <w:bCs/>
        </w:rPr>
        <w:t>Concise Summary:</w:t>
      </w:r>
      <w:r>
        <w:t xml:space="preserve"> A brief summary of the company, including its objectives and culture.</w:t>
      </w:r>
    </w:p>
    <w:p w14:paraId="47D629C2" w14:textId="77777777" w:rsidR="002D511A" w:rsidRDefault="002D511A" w:rsidP="002D511A">
      <w:pPr>
        <w:pStyle w:val="ListParagraph"/>
        <w:numPr>
          <w:ilvl w:val="0"/>
          <w:numId w:val="22"/>
        </w:numPr>
        <w:jc w:val="both"/>
      </w:pPr>
      <w:r w:rsidRPr="002D511A">
        <w:rPr>
          <w:b/>
          <w:bCs/>
        </w:rPr>
        <w:t>Visible Initiatives:</w:t>
      </w:r>
      <w:r>
        <w:t xml:space="preserve"> Clearly visible initiatives relevant to the selected awards category.</w:t>
      </w:r>
    </w:p>
    <w:p w14:paraId="7E0CDF79" w14:textId="77777777" w:rsidR="002D511A" w:rsidRDefault="002D511A" w:rsidP="002D511A">
      <w:pPr>
        <w:pStyle w:val="ListParagraph"/>
        <w:numPr>
          <w:ilvl w:val="0"/>
          <w:numId w:val="22"/>
        </w:numPr>
        <w:jc w:val="both"/>
      </w:pPr>
      <w:r w:rsidRPr="002D511A">
        <w:rPr>
          <w:b/>
          <w:bCs/>
        </w:rPr>
        <w:t>Industry Impact:</w:t>
      </w:r>
      <w:r>
        <w:t xml:space="preserve"> The impact of the company’s initiatives in contributing to a healthy and capable industry.</w:t>
      </w:r>
    </w:p>
    <w:p w14:paraId="1F92CFF6" w14:textId="79D02E30" w:rsidR="002D511A" w:rsidRDefault="002D511A" w:rsidP="002D511A">
      <w:pPr>
        <w:pStyle w:val="ListParagraph"/>
        <w:numPr>
          <w:ilvl w:val="0"/>
          <w:numId w:val="22"/>
        </w:numPr>
        <w:jc w:val="both"/>
      </w:pPr>
      <w:r w:rsidRPr="002D511A">
        <w:rPr>
          <w:b/>
          <w:bCs/>
        </w:rPr>
        <w:t>Community Impact:</w:t>
      </w:r>
      <w:r>
        <w:t xml:space="preserve"> Evidence of the impact of these initiatives in transforming the community, the </w:t>
      </w:r>
      <w:proofErr w:type="spellStart"/>
      <w:r>
        <w:t>organisation</w:t>
      </w:r>
      <w:proofErr w:type="spellEnd"/>
      <w:r>
        <w:t>, and beyond.</w:t>
      </w:r>
    </w:p>
    <w:p w14:paraId="2128DF8F" w14:textId="225BED7A" w:rsidR="00B5450D" w:rsidRDefault="002D511A" w:rsidP="00B5450D">
      <w:pPr>
        <w:jc w:val="both"/>
      </w:pPr>
      <w:r w:rsidRPr="002D511A">
        <w:t xml:space="preserve">The judging panel will shortlist three companies from all entrants. The same panel will select a winning company, which will be announced at the Award Event </w:t>
      </w:r>
      <w:r w:rsidR="00B5450D" w:rsidRPr="00B5450D">
        <w:t xml:space="preserve">on </w:t>
      </w:r>
      <w:r w:rsidR="00B5450D" w:rsidRPr="00B5450D">
        <w:rPr>
          <w:b/>
          <w:bCs/>
          <w:i/>
          <w:iCs/>
        </w:rPr>
        <w:t>25th September 2024</w:t>
      </w:r>
      <w:r w:rsidR="00B5450D" w:rsidRPr="00B5450D">
        <w:t>.</w:t>
      </w:r>
    </w:p>
    <w:p w14:paraId="17538844" w14:textId="77777777" w:rsidR="000B04A6" w:rsidRDefault="000B04A6" w:rsidP="00B5450D">
      <w:pPr>
        <w:jc w:val="both"/>
      </w:pPr>
    </w:p>
    <w:p w14:paraId="1F301FC2" w14:textId="0FCBE64E" w:rsidR="002D511A" w:rsidRDefault="002D511A" w:rsidP="002D511A">
      <w:pPr>
        <w:pStyle w:val="Heading2"/>
      </w:pPr>
      <w:r>
        <w:t xml:space="preserve">Judging </w:t>
      </w:r>
      <w:r w:rsidRPr="002D511A">
        <w:t>Criteria</w:t>
      </w:r>
    </w:p>
    <w:p w14:paraId="143F2401" w14:textId="01882312" w:rsidR="002D511A" w:rsidRDefault="002D511A" w:rsidP="002D511A">
      <w:pPr>
        <w:jc w:val="both"/>
      </w:pPr>
      <w:r w:rsidRPr="002D511A">
        <w:t>The judges will look for applications demonstrating success across the following areas:</w:t>
      </w:r>
    </w:p>
    <w:p w14:paraId="438F55E5" w14:textId="77777777" w:rsidR="002D511A" w:rsidRPr="002D511A" w:rsidRDefault="002D511A" w:rsidP="002D511A">
      <w:pPr>
        <w:pStyle w:val="ListParagraph"/>
        <w:numPr>
          <w:ilvl w:val="0"/>
          <w:numId w:val="23"/>
        </w:numPr>
        <w:jc w:val="both"/>
        <w:rPr>
          <w:b/>
          <w:bCs/>
        </w:rPr>
      </w:pPr>
      <w:r w:rsidRPr="002D511A">
        <w:rPr>
          <w:b/>
          <w:bCs/>
        </w:rPr>
        <w:t xml:space="preserve">Mission </w:t>
      </w:r>
    </w:p>
    <w:p w14:paraId="7A3534C1" w14:textId="77777777" w:rsidR="002D511A" w:rsidRDefault="002D511A" w:rsidP="002D511A">
      <w:pPr>
        <w:pStyle w:val="ListParagraph"/>
        <w:numPr>
          <w:ilvl w:val="1"/>
          <w:numId w:val="22"/>
        </w:numPr>
        <w:jc w:val="both"/>
      </w:pPr>
      <w:r w:rsidRPr="002D511A">
        <w:t>Excellent vision and strategic direction, highlighting the role the company will play in the industry.</w:t>
      </w:r>
    </w:p>
    <w:p w14:paraId="3AC80C15" w14:textId="301D96F6" w:rsidR="002D511A" w:rsidRDefault="002D511A" w:rsidP="002D511A">
      <w:pPr>
        <w:pStyle w:val="ListParagraph"/>
        <w:numPr>
          <w:ilvl w:val="1"/>
          <w:numId w:val="22"/>
        </w:numPr>
        <w:jc w:val="both"/>
      </w:pPr>
      <w:r>
        <w:t>Initiatives aligned with the goal of a sustainable Taiwanese renewable energy sector, including technological innovation, workforce skills provision, enhanced local capability, or other relevant areas.</w:t>
      </w:r>
    </w:p>
    <w:p w14:paraId="20DAD838" w14:textId="369C6BCA" w:rsidR="002D511A" w:rsidRPr="002D511A" w:rsidRDefault="002D511A" w:rsidP="002D511A">
      <w:pPr>
        <w:pStyle w:val="ListParagraph"/>
        <w:numPr>
          <w:ilvl w:val="0"/>
          <w:numId w:val="23"/>
        </w:numPr>
        <w:jc w:val="both"/>
        <w:rPr>
          <w:b/>
          <w:bCs/>
        </w:rPr>
      </w:pPr>
      <w:r w:rsidRPr="002D511A">
        <w:rPr>
          <w:b/>
          <w:bCs/>
        </w:rPr>
        <w:t>Evaluation of Impact</w:t>
      </w:r>
    </w:p>
    <w:p w14:paraId="69C13259" w14:textId="77777777" w:rsidR="002D511A" w:rsidRDefault="002D511A" w:rsidP="002D511A">
      <w:pPr>
        <w:pStyle w:val="ListParagraph"/>
        <w:numPr>
          <w:ilvl w:val="1"/>
          <w:numId w:val="22"/>
        </w:numPr>
        <w:jc w:val="both"/>
      </w:pPr>
      <w:r>
        <w:t>Benefits of the initiative to the industry and the company.</w:t>
      </w:r>
    </w:p>
    <w:p w14:paraId="451A68B7" w14:textId="77777777" w:rsidR="002D511A" w:rsidRDefault="002D511A" w:rsidP="002D511A">
      <w:pPr>
        <w:pStyle w:val="ListParagraph"/>
        <w:numPr>
          <w:ilvl w:val="1"/>
          <w:numId w:val="22"/>
        </w:numPr>
        <w:jc w:val="both"/>
      </w:pPr>
      <w:r>
        <w:t>Demonstrated impact on the local community and other sector and non-sector stakeholders.</w:t>
      </w:r>
    </w:p>
    <w:p w14:paraId="721673E9" w14:textId="4532B36E" w:rsidR="002D511A" w:rsidRDefault="002D511A" w:rsidP="002D511A">
      <w:pPr>
        <w:pStyle w:val="ListParagraph"/>
        <w:numPr>
          <w:ilvl w:val="1"/>
          <w:numId w:val="22"/>
        </w:numPr>
        <w:jc w:val="both"/>
      </w:pPr>
      <w:r>
        <w:t>Inclusion of robust quantitative and qualitative evidence.</w:t>
      </w:r>
    </w:p>
    <w:p w14:paraId="4EC2DD80" w14:textId="6CFCB873" w:rsidR="002D511A" w:rsidRPr="002D511A" w:rsidRDefault="002D511A" w:rsidP="002D511A">
      <w:pPr>
        <w:pStyle w:val="ListParagraph"/>
        <w:numPr>
          <w:ilvl w:val="0"/>
          <w:numId w:val="23"/>
        </w:numPr>
        <w:jc w:val="both"/>
        <w:rPr>
          <w:b/>
          <w:bCs/>
        </w:rPr>
      </w:pPr>
      <w:r w:rsidRPr="002D511A">
        <w:rPr>
          <w:b/>
          <w:bCs/>
        </w:rPr>
        <w:t>Sustainability of Programme</w:t>
      </w:r>
    </w:p>
    <w:p w14:paraId="0812CF09" w14:textId="21C0AED2" w:rsidR="002D511A" w:rsidRDefault="002D511A" w:rsidP="002D511A">
      <w:pPr>
        <w:pStyle w:val="ListParagraph"/>
        <w:numPr>
          <w:ilvl w:val="1"/>
          <w:numId w:val="22"/>
        </w:numPr>
        <w:jc w:val="both"/>
      </w:pPr>
      <w:r>
        <w:t>Evidence that the programme can be replicated or scaled up.</w:t>
      </w:r>
    </w:p>
    <w:p w14:paraId="0A19C46D" w14:textId="6792EDB4" w:rsidR="002D511A" w:rsidRDefault="002D511A" w:rsidP="002D511A">
      <w:pPr>
        <w:pStyle w:val="ListParagraph"/>
        <w:numPr>
          <w:ilvl w:val="1"/>
          <w:numId w:val="22"/>
        </w:numPr>
        <w:jc w:val="both"/>
      </w:pPr>
      <w:r>
        <w:t>Evidence of the long-term sustainability of the programme and its impact on the supply chain.</w:t>
      </w:r>
    </w:p>
    <w:p w14:paraId="4FBCD3A9" w14:textId="77777777" w:rsidR="002D511A" w:rsidRDefault="002D511A" w:rsidP="002D511A">
      <w:pPr>
        <w:pStyle w:val="ListParagraph"/>
        <w:jc w:val="both"/>
      </w:pPr>
    </w:p>
    <w:p w14:paraId="063568D8" w14:textId="77777777" w:rsidR="00B5450D" w:rsidRDefault="00B5450D" w:rsidP="00B5450D">
      <w:pPr>
        <w:jc w:val="both"/>
      </w:pPr>
    </w:p>
    <w:p w14:paraId="48C741B2" w14:textId="77777777" w:rsidR="002D511A" w:rsidRDefault="002D511A" w:rsidP="00B5450D">
      <w:pPr>
        <w:jc w:val="both"/>
      </w:pPr>
    </w:p>
    <w:p w14:paraId="13DD3291" w14:textId="77777777" w:rsidR="00464F05" w:rsidRDefault="00464F05" w:rsidP="00B5450D">
      <w:pPr>
        <w:jc w:val="both"/>
      </w:pPr>
    </w:p>
    <w:p w14:paraId="51E60BFD" w14:textId="090BC26A" w:rsidR="00F70127" w:rsidRDefault="00F70127" w:rsidP="00F70127">
      <w:pPr>
        <w:pStyle w:val="Heading2"/>
      </w:pPr>
      <w:r w:rsidRPr="00F70127">
        <w:t>How to Submit</w:t>
      </w:r>
    </w:p>
    <w:p w14:paraId="50914C0E" w14:textId="77777777" w:rsidR="002D511A" w:rsidRDefault="002D511A" w:rsidP="002D511A">
      <w:r>
        <w:t>Organisations can submit up to two pieces of supporting evidence that are explicitly referred to or linked within the submission. Evidence can be attached to the submission form or emailed along with it.</w:t>
      </w:r>
    </w:p>
    <w:p w14:paraId="711FA69A" w14:textId="77777777" w:rsidR="002D511A" w:rsidRDefault="002D511A" w:rsidP="002D511A">
      <w:r>
        <w:t>Nominations may include hyperlinks to relevant internal or external websites within the word limit of the submission.</w:t>
      </w:r>
    </w:p>
    <w:p w14:paraId="664742E7" w14:textId="77777777" w:rsidR="002D511A" w:rsidRDefault="002D511A" w:rsidP="002D511A">
      <w:r>
        <w:t>The content of the submission and supporting evidence should cover activities that have taken place within the 12 months preceding the award deadline.</w:t>
      </w:r>
    </w:p>
    <w:p w14:paraId="56DE738E" w14:textId="77777777" w:rsidR="002D511A" w:rsidRDefault="002D511A" w:rsidP="002D511A">
      <w:r>
        <w:t>The judges may request further clarification of the documents if needed.</w:t>
      </w:r>
    </w:p>
    <w:p w14:paraId="7B728941" w14:textId="77777777" w:rsidR="002D511A" w:rsidRDefault="002D511A" w:rsidP="002D511A">
      <w:r>
        <w:t>Shortlisted companies will be asked to provide a brief PowerPoint presentation or video. This presentation or video should detail the initiative for which they are applying, explain how the company supports the supply chain and promotes sustainability, and demonstrate the company's commitment to the training and development of its staff.</w:t>
      </w:r>
    </w:p>
    <w:p w14:paraId="5425DA2D" w14:textId="44D00592" w:rsidR="00A24497" w:rsidRPr="006F7588" w:rsidRDefault="001703A7" w:rsidP="002D511A">
      <w:r w:rsidRPr="001703A7">
        <w:rPr>
          <w:b/>
        </w:rPr>
        <w:t xml:space="preserve">Email your application to </w:t>
      </w:r>
      <w:hyperlink r:id="rId11" w:history="1">
        <w:r w:rsidR="00BB0F02" w:rsidRPr="000857E3">
          <w:rPr>
            <w:rStyle w:val="Hyperlink"/>
            <w:b/>
          </w:rPr>
          <w:t>BBAMarketing@bcctaipei.com</w:t>
        </w:r>
      </w:hyperlink>
      <w:r w:rsidRPr="001703A7">
        <w:rPr>
          <w:b/>
        </w:rPr>
        <w:t xml:space="preserve"> </w:t>
      </w:r>
      <w:r w:rsidR="008D2FF7">
        <w:rPr>
          <w:b/>
        </w:rPr>
        <w:t xml:space="preserve">by </w:t>
      </w:r>
      <w:r w:rsidR="00F70127" w:rsidRPr="00F70127">
        <w:rPr>
          <w:b/>
        </w:rPr>
        <w:t>Friday, 16 August 2024.</w:t>
      </w:r>
    </w:p>
    <w:sectPr w:rsidR="00A24497" w:rsidRPr="006F7588" w:rsidSect="00AE54DA">
      <w:headerReference w:type="default" r:id="rId12"/>
      <w:footerReference w:type="default" r:id="rId13"/>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D4253" w14:textId="77777777" w:rsidR="00190460" w:rsidRDefault="00190460" w:rsidP="00C24685">
      <w:pPr>
        <w:spacing w:after="0" w:line="240" w:lineRule="auto"/>
      </w:pPr>
      <w:r>
        <w:separator/>
      </w:r>
    </w:p>
  </w:endnote>
  <w:endnote w:type="continuationSeparator" w:id="0">
    <w:p w14:paraId="0E449FA8" w14:textId="77777777" w:rsidR="00190460" w:rsidRDefault="00190460"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46BA4" w14:textId="77777777" w:rsidR="00967BC9" w:rsidRDefault="00BA1EBE" w:rsidP="00967BC9">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246CDC1A" wp14:editId="7F44A031">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w:pict>
            <v:group w14:anchorId="549B4847" id="Group 5" o:spid="_x0000_s1026" style="position:absolute;margin-left:0;margin-top:729pt;width:523pt;height:76.75pt;z-index:251659264;mso-position-vertical-relative:page" coordsize="66421,9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40;width:70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r:id="rId3" o:title="BCC_LOGO_ACCREDITATION_B"/>
                <v:path arrowok="t"/>
              </v:shape>
              <v:shape id="Picture 2" o:spid="_x0000_s1028" type="#_x0000_t75" style="position:absolute;top:8096;width:664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r:id="rId4" o:title=""/>
                <v:path arrowok="t"/>
              </v:shape>
              <w10:wrap type="square" anchory="page"/>
            </v:group>
          </w:pict>
        </mc:Fallback>
      </mc:AlternateContent>
    </w:r>
  </w:p>
  <w:p w14:paraId="32F23BEF"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A5335" w14:textId="77777777" w:rsidR="00190460" w:rsidRDefault="00190460" w:rsidP="00C24685">
      <w:pPr>
        <w:spacing w:after="0" w:line="240" w:lineRule="auto"/>
      </w:pPr>
      <w:bookmarkStart w:id="0" w:name="_Hlk73719453"/>
      <w:bookmarkEnd w:id="0"/>
      <w:r>
        <w:separator/>
      </w:r>
    </w:p>
  </w:footnote>
  <w:footnote w:type="continuationSeparator" w:id="0">
    <w:p w14:paraId="473E398C" w14:textId="77777777" w:rsidR="00190460" w:rsidRDefault="00190460"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228" w14:textId="5B5B81E1" w:rsidR="008D2FF7" w:rsidRDefault="00464F05" w:rsidP="00A574EF">
    <w:pPr>
      <w:pStyle w:val="Header"/>
      <w:rPr>
        <w:noProof/>
      </w:rPr>
    </w:pPr>
    <w:r>
      <w:rPr>
        <w:noProof/>
      </w:rPr>
      <w:drawing>
        <wp:anchor distT="0" distB="0" distL="114300" distR="114300" simplePos="0" relativeHeight="251661312" behindDoc="0" locked="0" layoutInCell="1" allowOverlap="1" wp14:anchorId="54A176D3" wp14:editId="3A51DFB5">
          <wp:simplePos x="0" y="0"/>
          <wp:positionH relativeFrom="column">
            <wp:posOffset>3372413</wp:posOffset>
          </wp:positionH>
          <wp:positionV relativeFrom="paragraph">
            <wp:posOffset>105754</wp:posOffset>
          </wp:positionV>
          <wp:extent cx="1596452" cy="413948"/>
          <wp:effectExtent l="0" t="0" r="3810" b="5715"/>
          <wp:wrapNone/>
          <wp:docPr id="1948490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452" cy="4139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5F8E72A" wp14:editId="44792A0F">
          <wp:simplePos x="0" y="0"/>
          <wp:positionH relativeFrom="column">
            <wp:posOffset>5126459</wp:posOffset>
          </wp:positionH>
          <wp:positionV relativeFrom="paragraph">
            <wp:posOffset>89473</wp:posOffset>
          </wp:positionV>
          <wp:extent cx="1434465" cy="431165"/>
          <wp:effectExtent l="0" t="0" r="635" b="635"/>
          <wp:wrapNone/>
          <wp:docPr id="64368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8341" b="21308"/>
                  <a:stretch/>
                </pic:blipFill>
                <pic:spPr bwMode="auto">
                  <a:xfrm>
                    <a:off x="0" y="0"/>
                    <a:ext cx="1434465"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A68">
      <w:t xml:space="preserve"> </w:t>
    </w:r>
    <w:r w:rsidR="00F70127">
      <w:rPr>
        <w:noProof/>
      </w:rPr>
      <w:drawing>
        <wp:inline distT="0" distB="0" distL="0" distR="0" wp14:anchorId="639F6ACA" wp14:editId="2EEB3B4E">
          <wp:extent cx="996846" cy="583362"/>
          <wp:effectExtent l="0" t="0" r="0" b="127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19794" b="21685"/>
                  <a:stretch/>
                </pic:blipFill>
                <pic:spPr bwMode="auto">
                  <a:xfrm>
                    <a:off x="0" y="0"/>
                    <a:ext cx="1025187" cy="599947"/>
                  </a:xfrm>
                  <a:prstGeom prst="rect">
                    <a:avLst/>
                  </a:prstGeom>
                  <a:noFill/>
                  <a:ln>
                    <a:noFill/>
                  </a:ln>
                  <a:extLst>
                    <a:ext uri="{53640926-AAD7-44D8-BBD7-CCE9431645EC}">
                      <a14:shadowObscured xmlns:a14="http://schemas.microsoft.com/office/drawing/2010/main"/>
                    </a:ext>
                  </a:extLst>
                </pic:spPr>
              </pic:pic>
            </a:graphicData>
          </a:graphic>
        </wp:inline>
      </w:drawing>
    </w:r>
    <w:r w:rsidRPr="00464F05">
      <w:t xml:space="preserve"> </w:t>
    </w:r>
    <w:r w:rsidR="00F51A68">
      <w:rPr>
        <w:noProof/>
        <w:lang w:val="en-GB" w:eastAsia="zh-TW"/>
      </w:rPr>
      <w:ptab w:relativeTo="margin" w:alignment="right" w:leader="none"/>
    </w:r>
    <w:r w:rsidRPr="00464F05">
      <w:t xml:space="preserve"> </w:t>
    </w:r>
    <w:r>
      <w:fldChar w:fldCharType="begin"/>
    </w:r>
    <w:r>
      <w:instrText xml:space="preserve"> INCLUDEPICTURE "https://bcctaipei.glueup.com/resources/public/images/logo/200x100/5c55a7a2-9d4b-46c4-adf4-debbd8dab02c.png" \* MERGEFORMATINET </w:instrText>
    </w:r>
    <w:r w:rsidR="006D2A77">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551A"/>
    <w:multiLevelType w:val="hybridMultilevel"/>
    <w:tmpl w:val="FFD88CB6"/>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47D2A"/>
    <w:multiLevelType w:val="hybridMultilevel"/>
    <w:tmpl w:val="2AB6F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02649"/>
    <w:multiLevelType w:val="hybridMultilevel"/>
    <w:tmpl w:val="D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5785C"/>
    <w:multiLevelType w:val="hybridMultilevel"/>
    <w:tmpl w:val="8236AFA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BF03A0"/>
    <w:multiLevelType w:val="hybridMultilevel"/>
    <w:tmpl w:val="5D0CF4EC"/>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2906FD"/>
    <w:multiLevelType w:val="hybridMultilevel"/>
    <w:tmpl w:val="3138A8F4"/>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A26EBF"/>
    <w:multiLevelType w:val="hybridMultilevel"/>
    <w:tmpl w:val="AABEC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8D094F"/>
    <w:multiLevelType w:val="hybridMultilevel"/>
    <w:tmpl w:val="6166E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D97E1F"/>
    <w:multiLevelType w:val="hybridMultilevel"/>
    <w:tmpl w:val="7568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57397">
    <w:abstractNumId w:val="8"/>
  </w:num>
  <w:num w:numId="2" w16cid:durableId="494103317">
    <w:abstractNumId w:val="3"/>
  </w:num>
  <w:num w:numId="3" w16cid:durableId="1296985089">
    <w:abstractNumId w:val="14"/>
  </w:num>
  <w:num w:numId="4" w16cid:durableId="696152216">
    <w:abstractNumId w:val="6"/>
  </w:num>
  <w:num w:numId="5" w16cid:durableId="1238781525">
    <w:abstractNumId w:val="0"/>
  </w:num>
  <w:num w:numId="6" w16cid:durableId="1845167441">
    <w:abstractNumId w:val="2"/>
  </w:num>
  <w:num w:numId="7" w16cid:durableId="1880706788">
    <w:abstractNumId w:val="7"/>
  </w:num>
  <w:num w:numId="8" w16cid:durableId="1259559379">
    <w:abstractNumId w:val="5"/>
  </w:num>
  <w:num w:numId="9" w16cid:durableId="1349717181">
    <w:abstractNumId w:val="18"/>
  </w:num>
  <w:num w:numId="10" w16cid:durableId="611591961">
    <w:abstractNumId w:val="19"/>
  </w:num>
  <w:num w:numId="11" w16cid:durableId="1169052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2941006">
    <w:abstractNumId w:val="21"/>
  </w:num>
  <w:num w:numId="13" w16cid:durableId="272135469">
    <w:abstractNumId w:val="10"/>
  </w:num>
  <w:num w:numId="14" w16cid:durableId="1995988439">
    <w:abstractNumId w:val="15"/>
  </w:num>
  <w:num w:numId="15" w16cid:durableId="909929235">
    <w:abstractNumId w:val="11"/>
  </w:num>
  <w:num w:numId="16" w16cid:durableId="2127575448">
    <w:abstractNumId w:val="12"/>
  </w:num>
  <w:num w:numId="17" w16cid:durableId="205066100">
    <w:abstractNumId w:val="1"/>
  </w:num>
  <w:num w:numId="18" w16cid:durableId="732118661">
    <w:abstractNumId w:val="4"/>
  </w:num>
  <w:num w:numId="19" w16cid:durableId="630599723">
    <w:abstractNumId w:val="17"/>
  </w:num>
  <w:num w:numId="20" w16cid:durableId="983043321">
    <w:abstractNumId w:val="13"/>
  </w:num>
  <w:num w:numId="21" w16cid:durableId="58478352">
    <w:abstractNumId w:val="16"/>
  </w:num>
  <w:num w:numId="22" w16cid:durableId="2037927328">
    <w:abstractNumId w:val="9"/>
  </w:num>
  <w:num w:numId="23" w16cid:durableId="5599001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jYyMTcysDA1MjBR0lEKTi0uzszPAymwqAUAxSV8NiwAAAA="/>
  </w:docVars>
  <w:rsids>
    <w:rsidRoot w:val="00D654F4"/>
    <w:rsid w:val="0000202C"/>
    <w:rsid w:val="00030107"/>
    <w:rsid w:val="000709FF"/>
    <w:rsid w:val="000734CD"/>
    <w:rsid w:val="00077C25"/>
    <w:rsid w:val="0009037C"/>
    <w:rsid w:val="000A5D81"/>
    <w:rsid w:val="000B04A6"/>
    <w:rsid w:val="00110164"/>
    <w:rsid w:val="00140561"/>
    <w:rsid w:val="001703A7"/>
    <w:rsid w:val="00190460"/>
    <w:rsid w:val="001A31DD"/>
    <w:rsid w:val="001A3FE6"/>
    <w:rsid w:val="001B5C3B"/>
    <w:rsid w:val="001C5499"/>
    <w:rsid w:val="001E265E"/>
    <w:rsid w:val="001E42F9"/>
    <w:rsid w:val="00206374"/>
    <w:rsid w:val="002235D2"/>
    <w:rsid w:val="002264E5"/>
    <w:rsid w:val="002615E9"/>
    <w:rsid w:val="00281F4F"/>
    <w:rsid w:val="00284C0B"/>
    <w:rsid w:val="002B1168"/>
    <w:rsid w:val="002B6D0C"/>
    <w:rsid w:val="002C0298"/>
    <w:rsid w:val="002D511A"/>
    <w:rsid w:val="002F4D65"/>
    <w:rsid w:val="00307511"/>
    <w:rsid w:val="00327D0A"/>
    <w:rsid w:val="00353198"/>
    <w:rsid w:val="00363FCF"/>
    <w:rsid w:val="003822C4"/>
    <w:rsid w:val="00396CE6"/>
    <w:rsid w:val="003D21B0"/>
    <w:rsid w:val="003E601A"/>
    <w:rsid w:val="003F7F88"/>
    <w:rsid w:val="0041001E"/>
    <w:rsid w:val="00410949"/>
    <w:rsid w:val="00444C8E"/>
    <w:rsid w:val="00451541"/>
    <w:rsid w:val="00464F05"/>
    <w:rsid w:val="004836DC"/>
    <w:rsid w:val="004878F6"/>
    <w:rsid w:val="004B0C16"/>
    <w:rsid w:val="004B7808"/>
    <w:rsid w:val="004C4547"/>
    <w:rsid w:val="004C6A34"/>
    <w:rsid w:val="004D0B44"/>
    <w:rsid w:val="00530437"/>
    <w:rsid w:val="00554E34"/>
    <w:rsid w:val="00570232"/>
    <w:rsid w:val="00593411"/>
    <w:rsid w:val="005A0EDF"/>
    <w:rsid w:val="005B0DA0"/>
    <w:rsid w:val="005E771B"/>
    <w:rsid w:val="005F6066"/>
    <w:rsid w:val="0062200B"/>
    <w:rsid w:val="00630370"/>
    <w:rsid w:val="00697BB9"/>
    <w:rsid w:val="006A1F72"/>
    <w:rsid w:val="006A6C0A"/>
    <w:rsid w:val="006B31C8"/>
    <w:rsid w:val="006C23A1"/>
    <w:rsid w:val="006D2A77"/>
    <w:rsid w:val="006F7588"/>
    <w:rsid w:val="00723F52"/>
    <w:rsid w:val="007259F5"/>
    <w:rsid w:val="00734A2C"/>
    <w:rsid w:val="007375E9"/>
    <w:rsid w:val="00785825"/>
    <w:rsid w:val="00787A19"/>
    <w:rsid w:val="007927CB"/>
    <w:rsid w:val="007D509C"/>
    <w:rsid w:val="0081282F"/>
    <w:rsid w:val="00830BD7"/>
    <w:rsid w:val="008353E7"/>
    <w:rsid w:val="00846820"/>
    <w:rsid w:val="00846ECB"/>
    <w:rsid w:val="008A3066"/>
    <w:rsid w:val="008C019B"/>
    <w:rsid w:val="008D2FF7"/>
    <w:rsid w:val="008E517B"/>
    <w:rsid w:val="009016E0"/>
    <w:rsid w:val="00916A7F"/>
    <w:rsid w:val="00965525"/>
    <w:rsid w:val="00967BC9"/>
    <w:rsid w:val="009A364B"/>
    <w:rsid w:val="009C4F01"/>
    <w:rsid w:val="009F2FB6"/>
    <w:rsid w:val="00A0055B"/>
    <w:rsid w:val="00A24497"/>
    <w:rsid w:val="00A574EF"/>
    <w:rsid w:val="00A57FFC"/>
    <w:rsid w:val="00A92B19"/>
    <w:rsid w:val="00A96BA6"/>
    <w:rsid w:val="00AE54DA"/>
    <w:rsid w:val="00B028B9"/>
    <w:rsid w:val="00B5450D"/>
    <w:rsid w:val="00B66EED"/>
    <w:rsid w:val="00BA1EBE"/>
    <w:rsid w:val="00BB0F02"/>
    <w:rsid w:val="00BC2E4F"/>
    <w:rsid w:val="00BE1A44"/>
    <w:rsid w:val="00C24685"/>
    <w:rsid w:val="00C323BD"/>
    <w:rsid w:val="00C74905"/>
    <w:rsid w:val="00C97536"/>
    <w:rsid w:val="00CB0571"/>
    <w:rsid w:val="00CB4D6E"/>
    <w:rsid w:val="00CF352E"/>
    <w:rsid w:val="00D128C7"/>
    <w:rsid w:val="00D13F56"/>
    <w:rsid w:val="00D437DC"/>
    <w:rsid w:val="00D654F4"/>
    <w:rsid w:val="00D96CE9"/>
    <w:rsid w:val="00DA2325"/>
    <w:rsid w:val="00DD6B58"/>
    <w:rsid w:val="00DF55D2"/>
    <w:rsid w:val="00E41CC2"/>
    <w:rsid w:val="00E518D6"/>
    <w:rsid w:val="00E51A1B"/>
    <w:rsid w:val="00EA198D"/>
    <w:rsid w:val="00EB366B"/>
    <w:rsid w:val="00EC5837"/>
    <w:rsid w:val="00EF0E38"/>
    <w:rsid w:val="00F110EF"/>
    <w:rsid w:val="00F2190E"/>
    <w:rsid w:val="00F23679"/>
    <w:rsid w:val="00F45D1A"/>
    <w:rsid w:val="00F51A68"/>
    <w:rsid w:val="00F70127"/>
    <w:rsid w:val="00F74803"/>
    <w:rsid w:val="00FC6E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F5B685"/>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F5"/>
    <w:rPr>
      <w:rFonts w:ascii="Segoe UI" w:hAnsi="Segoe UI"/>
      <w:sz w:val="20"/>
      <w:lang w:eastAsia="zh-TW"/>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70127"/>
    <w:pPr>
      <w:keepNext/>
      <w:keepLines/>
      <w:spacing w:before="40" w:after="0"/>
      <w:jc w:val="both"/>
      <w:outlineLvl w:val="1"/>
    </w:pPr>
    <w:rPr>
      <w:rFonts w:eastAsiaTheme="majorEastAsia"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B0C1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customStyle="1" w:styleId="Mention1">
    <w:name w:val="Mention1"/>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F70127"/>
    <w:rPr>
      <w:rFonts w:ascii="Segoe UI" w:eastAsiaTheme="majorEastAsia" w:hAnsi="Segoe UI" w:cstheme="majorBidi"/>
      <w:color w:val="2E74B5" w:themeColor="accent1" w:themeShade="BF"/>
      <w:sz w:val="28"/>
      <w:szCs w:val="28"/>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customStyle="1" w:styleId="UnresolvedMention1">
    <w:name w:val="Unresolved Mention1"/>
    <w:basedOn w:val="DefaultParagraphFont"/>
    <w:uiPriority w:val="99"/>
    <w:semiHidden/>
    <w:unhideWhenUsed/>
    <w:rsid w:val="00BB0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BAMarketing@bcctaipei.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8aaf9e0d819ff59f1aa52270bc8b6186">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eb7d7b2a2db06a68f42bb814d6de148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Props1.xml><?xml version="1.0" encoding="utf-8"?>
<ds:datastoreItem xmlns:ds="http://schemas.openxmlformats.org/officeDocument/2006/customXml" ds:itemID="{D16EE260-7422-434D-8390-321BA543F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98C0B2-D3C5-45DC-99E0-D46EB5E9D15E}">
  <ds:schemaRefs>
    <ds:schemaRef ds:uri="http://schemas.microsoft.com/sharepoint/v3/contenttype/forms"/>
  </ds:schemaRefs>
</ds:datastoreItem>
</file>

<file path=customXml/itemProps3.xml><?xml version="1.0" encoding="utf-8"?>
<ds:datastoreItem xmlns:ds="http://schemas.openxmlformats.org/officeDocument/2006/customXml" ds:itemID="{5AEB49E2-090E-4A3C-87D2-7FDACF2BCDB7}">
  <ds:schemaRefs>
    <ds:schemaRef ds:uri="http://schemas.openxmlformats.org/officeDocument/2006/bibliography"/>
  </ds:schemaRefs>
</ds:datastoreItem>
</file>

<file path=customXml/itemProps4.xml><?xml version="1.0" encoding="utf-8"?>
<ds:datastoreItem xmlns:ds="http://schemas.openxmlformats.org/officeDocument/2006/customXml" ds:itemID="{704DA2A3-194C-47D1-8494-02A3CC4BCE0F}">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docProps/app.xml><?xml version="1.0" encoding="utf-8"?>
<Properties xmlns="http://schemas.openxmlformats.org/officeDocument/2006/extended-properties" xmlns:vt="http://schemas.openxmlformats.org/officeDocument/2006/docPropsVTypes">
  <Template>BCCT Letterhead Accredited</Template>
  <TotalTime>688</TotalTime>
  <Pages>3</Pages>
  <Words>726</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Kristina Tai</cp:lastModifiedBy>
  <cp:revision>33</cp:revision>
  <cp:lastPrinted>2014-10-20T02:40:00Z</cp:lastPrinted>
  <dcterms:created xsi:type="dcterms:W3CDTF">2021-06-07T06:22:00Z</dcterms:created>
  <dcterms:modified xsi:type="dcterms:W3CDTF">2024-07-16T03:44:00Z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121db1-3721-4230-84e8-3331eb029bec_Enabled">
    <vt:lpwstr>True</vt:lpwstr>
  </property>
  <property fmtid="{D5CDD505-2E9C-101B-9397-08002B2CF9AE}" pid="3" name="MSIP_Label_ed121db1-3721-4230-84e8-3331eb029bec_SiteId">
    <vt:lpwstr>7007305e-2664-4e6b-b9a4-c4d5ccfd1524</vt:lpwstr>
  </property>
  <property fmtid="{D5CDD505-2E9C-101B-9397-08002B2CF9AE}" pid="4" name="MSIP_Label_ed121db1-3721-4230-84e8-3331eb029bec_Owner">
    <vt:lpwstr>Gladys.GY.Shr@pcalife.com.tw</vt:lpwstr>
  </property>
  <property fmtid="{D5CDD505-2E9C-101B-9397-08002B2CF9AE}" pid="5" name="MSIP_Label_ed121db1-3721-4230-84e8-3331eb029bec_SetDate">
    <vt:lpwstr>2020-06-16T10:18:15.1934659Z</vt:lpwstr>
  </property>
  <property fmtid="{D5CDD505-2E9C-101B-9397-08002B2CF9AE}" pid="6" name="MSIP_Label_ed121db1-3721-4230-84e8-3331eb029bec_Name">
    <vt:lpwstr>Restricted</vt:lpwstr>
  </property>
  <property fmtid="{D5CDD505-2E9C-101B-9397-08002B2CF9AE}" pid="7" name="MSIP_Label_ed121db1-3721-4230-84e8-3331eb029bec_Application">
    <vt:lpwstr>Microsoft Azure Information Protection</vt:lpwstr>
  </property>
  <property fmtid="{D5CDD505-2E9C-101B-9397-08002B2CF9AE}" pid="8" name="MSIP_Label_ed121db1-3721-4230-84e8-3331eb029bec_ActionId">
    <vt:lpwstr>dd22eb11-2fb0-4f76-b134-6fac32a18a8e</vt:lpwstr>
  </property>
  <property fmtid="{D5CDD505-2E9C-101B-9397-08002B2CF9AE}" pid="9" name="MSIP_Label_ed121db1-3721-4230-84e8-3331eb029bec_Extended_MSFT_Method">
    <vt:lpwstr>Automatic</vt:lpwstr>
  </property>
  <property fmtid="{D5CDD505-2E9C-101B-9397-08002B2CF9AE}" pid="10" name="Sensitivity">
    <vt:lpwstr>Restricted</vt:lpwstr>
  </property>
  <property fmtid="{D5CDD505-2E9C-101B-9397-08002B2CF9AE}" pid="11" name="ContentTypeId">
    <vt:lpwstr>0x010100CDE956ACE273144082F3088CBEF59E7D</vt:lpwstr>
  </property>
  <property fmtid="{D5CDD505-2E9C-101B-9397-08002B2CF9AE}" pid="12" name="MediaServiceImageTags">
    <vt:lpwstr/>
  </property>
  <property fmtid="{D5CDD505-2E9C-101B-9397-08002B2CF9AE}" pid="13" name="GrammarlyDocumentId">
    <vt:lpwstr>1da3e244c8a88ae13fba6a7f37383c98d937bf79ecc874ae0fbeea91c735b4ad</vt:lpwstr>
  </property>
</Properties>
</file>