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683142" w14:textId="054B8BE8" w:rsidR="000709FF" w:rsidRPr="002235D2" w:rsidRDefault="00B66EED" w:rsidP="002235D2">
      <w:pPr>
        <w:jc w:val="center"/>
        <w:rPr>
          <w:color w:val="0070C0"/>
          <w:sz w:val="32"/>
          <w:szCs w:val="32"/>
        </w:rPr>
      </w:pPr>
      <w:r w:rsidRPr="002235D2">
        <w:rPr>
          <w:color w:val="0070C0"/>
          <w:sz w:val="32"/>
          <w:szCs w:val="32"/>
        </w:rPr>
        <w:t>BCCT</w:t>
      </w:r>
      <w:r w:rsidR="00DD6B58" w:rsidRPr="002235D2">
        <w:rPr>
          <w:color w:val="0070C0"/>
          <w:sz w:val="32"/>
          <w:szCs w:val="32"/>
        </w:rPr>
        <w:t>aipei</w:t>
      </w:r>
      <w:r w:rsidRPr="002235D2">
        <w:rPr>
          <w:color w:val="0070C0"/>
          <w:sz w:val="32"/>
          <w:szCs w:val="32"/>
        </w:rPr>
        <w:t xml:space="preserve"> </w:t>
      </w:r>
      <w:r w:rsidR="007259F5" w:rsidRPr="002235D2">
        <w:rPr>
          <w:color w:val="0070C0"/>
          <w:sz w:val="32"/>
          <w:szCs w:val="32"/>
        </w:rPr>
        <w:t>Better Business Awards</w:t>
      </w:r>
      <w:r w:rsidRPr="002235D2">
        <w:rPr>
          <w:color w:val="0070C0"/>
          <w:sz w:val="32"/>
          <w:szCs w:val="32"/>
        </w:rPr>
        <w:br/>
      </w:r>
      <w:r w:rsidR="006C38EA" w:rsidRPr="006C38EA">
        <w:rPr>
          <w:color w:val="0070C0"/>
          <w:sz w:val="32"/>
          <w:szCs w:val="32"/>
        </w:rPr>
        <w:t>Social Enterprise</w:t>
      </w:r>
      <w:r w:rsidR="00751316" w:rsidRPr="00751316">
        <w:rPr>
          <w:color w:val="0070C0"/>
          <w:sz w:val="32"/>
          <w:szCs w:val="32"/>
        </w:rPr>
        <w:t xml:space="preserve"> Award </w:t>
      </w:r>
      <w:r w:rsidR="00846820" w:rsidRPr="002235D2">
        <w:rPr>
          <w:color w:val="0070C0"/>
          <w:sz w:val="32"/>
          <w:szCs w:val="32"/>
        </w:rPr>
        <w:t>202</w:t>
      </w:r>
      <w:r w:rsidR="00787A19" w:rsidRPr="002235D2">
        <w:rPr>
          <w:rFonts w:hint="eastAsia"/>
          <w:color w:val="0070C0"/>
          <w:sz w:val="32"/>
          <w:szCs w:val="32"/>
        </w:rPr>
        <w:t>4</w:t>
      </w:r>
      <w:r w:rsidR="00846820" w:rsidRPr="002235D2">
        <w:rPr>
          <w:color w:val="0070C0"/>
          <w:sz w:val="32"/>
          <w:szCs w:val="32"/>
        </w:rPr>
        <w:t xml:space="preserve"> </w:t>
      </w:r>
      <w:r w:rsidR="000709FF" w:rsidRPr="002235D2">
        <w:rPr>
          <w:color w:val="0070C0"/>
          <w:sz w:val="32"/>
          <w:szCs w:val="32"/>
        </w:rPr>
        <w:t>Guidance and Criteria</w:t>
      </w:r>
    </w:p>
    <w:p w14:paraId="4998BEBE" w14:textId="4AF5B59D" w:rsidR="00F70127" w:rsidRDefault="00F70127" w:rsidP="00F70127">
      <w:pPr>
        <w:pStyle w:val="ab"/>
        <w:numPr>
          <w:ilvl w:val="0"/>
          <w:numId w:val="11"/>
        </w:numPr>
        <w:spacing w:after="200" w:line="276" w:lineRule="auto"/>
      </w:pPr>
      <w:r w:rsidRPr="00F70127">
        <w:t>Please provide any supporting documents as separate attachments when you send this application in.</w:t>
      </w:r>
    </w:p>
    <w:p w14:paraId="6DEE57DF" w14:textId="4EA9B521" w:rsidR="001E42F9" w:rsidRDefault="00F70127" w:rsidP="00F70127">
      <w:pPr>
        <w:pStyle w:val="ab"/>
        <w:numPr>
          <w:ilvl w:val="0"/>
          <w:numId w:val="11"/>
        </w:numPr>
        <w:spacing w:after="200" w:line="276" w:lineRule="auto"/>
      </w:pPr>
      <w:r w:rsidRPr="00F70127">
        <w:t xml:space="preserve">Please answer the criteria in the space provided in </w:t>
      </w:r>
      <w:r w:rsidRPr="00F70127">
        <w:rPr>
          <w:b/>
          <w:bCs/>
        </w:rPr>
        <w:t>English or Chinese</w:t>
      </w:r>
      <w:r w:rsidRPr="00F70127">
        <w:t xml:space="preserve"> – the space will expand as you type.</w:t>
      </w:r>
    </w:p>
    <w:tbl>
      <w:tblPr>
        <w:tblW w:w="10249" w:type="dxa"/>
        <w:tblInd w:w="-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67"/>
        <w:gridCol w:w="9682"/>
      </w:tblGrid>
      <w:tr w:rsidR="004B0C16" w14:paraId="0E483CB2"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6BAE06D0" w14:textId="48512045" w:rsidR="004B0C16" w:rsidRPr="00F70127" w:rsidRDefault="006C38EA">
            <w:pPr>
              <w:pStyle w:val="3"/>
              <w:ind w:right="84"/>
              <w:jc w:val="center"/>
              <w:rPr>
                <w:b/>
                <w:bCs/>
                <w:sz w:val="28"/>
                <w:szCs w:val="28"/>
              </w:rPr>
            </w:pPr>
            <w:r w:rsidRPr="006C38EA">
              <w:rPr>
                <w:b/>
                <w:bCs/>
                <w:sz w:val="28"/>
                <w:szCs w:val="28"/>
              </w:rPr>
              <w:t>Social Enterprise</w:t>
            </w:r>
            <w:r w:rsidR="00751316" w:rsidRPr="00751316">
              <w:rPr>
                <w:b/>
                <w:bCs/>
                <w:sz w:val="28"/>
                <w:szCs w:val="28"/>
              </w:rPr>
              <w:t xml:space="preserve"> </w:t>
            </w:r>
            <w:r w:rsidR="00E518D6" w:rsidRPr="00F70127">
              <w:rPr>
                <w:b/>
                <w:bCs/>
                <w:sz w:val="28"/>
                <w:szCs w:val="28"/>
              </w:rPr>
              <w:t xml:space="preserve">Award </w:t>
            </w:r>
            <w:r w:rsidR="004B0C16" w:rsidRPr="00F70127">
              <w:rPr>
                <w:b/>
                <w:bCs/>
                <w:sz w:val="28"/>
                <w:szCs w:val="28"/>
              </w:rPr>
              <w:t>– Application</w:t>
            </w:r>
          </w:p>
        </w:tc>
      </w:tr>
      <w:tr w:rsidR="004B0C16" w14:paraId="44AFFC0E" w14:textId="77777777" w:rsidTr="00363FCF">
        <w:trPr>
          <w:trHeight w:val="612"/>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044D3822" w14:textId="77777777" w:rsidR="004B0C16" w:rsidRDefault="004B0C16">
            <w:pPr>
              <w:pStyle w:val="3"/>
              <w:ind w:right="84"/>
            </w:pPr>
            <w:r>
              <w:t>Company Name (English/Chinese):</w:t>
            </w:r>
          </w:p>
          <w:p w14:paraId="216F1E0F" w14:textId="77777777" w:rsidR="004B0C16" w:rsidRDefault="004B0C16">
            <w:pPr>
              <w:pStyle w:val="3"/>
              <w:ind w:right="84"/>
            </w:pPr>
            <w:r>
              <w:t>Company Website:</w:t>
            </w:r>
          </w:p>
          <w:p w14:paraId="578958BF" w14:textId="77777777" w:rsidR="004B0C16" w:rsidRDefault="004B0C16">
            <w:pPr>
              <w:pStyle w:val="3"/>
              <w:ind w:right="84"/>
            </w:pPr>
            <w:r>
              <w:t>Contact Person</w:t>
            </w:r>
          </w:p>
          <w:p w14:paraId="4B1E6F21" w14:textId="77777777" w:rsidR="004B0C16" w:rsidRDefault="004B0C16" w:rsidP="008D2FF7">
            <w:pPr>
              <w:pStyle w:val="3"/>
              <w:numPr>
                <w:ilvl w:val="0"/>
                <w:numId w:val="12"/>
              </w:numPr>
              <w:ind w:right="84"/>
            </w:pPr>
            <w:r>
              <w:t>Name:</w:t>
            </w:r>
          </w:p>
          <w:p w14:paraId="699A135C" w14:textId="77777777" w:rsidR="004B0C16" w:rsidRDefault="004B0C16" w:rsidP="008D2FF7">
            <w:pPr>
              <w:pStyle w:val="3"/>
              <w:numPr>
                <w:ilvl w:val="0"/>
                <w:numId w:val="12"/>
              </w:numPr>
              <w:ind w:right="84"/>
            </w:pPr>
            <w:r>
              <w:t>Email:</w:t>
            </w:r>
          </w:p>
          <w:p w14:paraId="56E5B079" w14:textId="77777777" w:rsidR="004B0C16" w:rsidRDefault="004B0C16" w:rsidP="008D2FF7">
            <w:pPr>
              <w:pStyle w:val="3"/>
              <w:numPr>
                <w:ilvl w:val="0"/>
                <w:numId w:val="12"/>
              </w:numPr>
              <w:ind w:right="84"/>
            </w:pPr>
            <w:r>
              <w:t xml:space="preserve">Phone Number: </w:t>
            </w:r>
          </w:p>
        </w:tc>
      </w:tr>
      <w:tr w:rsidR="00F70127" w14:paraId="23D91A9F" w14:textId="77777777" w:rsidTr="00F70127">
        <w:trPr>
          <w:trHeight w:val="476"/>
        </w:trPr>
        <w:tc>
          <w:tcPr>
            <w:tcW w:w="10249" w:type="dxa"/>
            <w:gridSpan w:val="2"/>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EF5B979" w14:textId="770E6E35" w:rsidR="00F70127" w:rsidRPr="00F70127" w:rsidRDefault="00F70127" w:rsidP="00F70127">
            <w:pPr>
              <w:pStyle w:val="3"/>
              <w:ind w:right="84"/>
              <w:jc w:val="center"/>
              <w:rPr>
                <w:sz w:val="28"/>
                <w:szCs w:val="28"/>
              </w:rPr>
            </w:pPr>
            <w:r w:rsidRPr="00F70127">
              <w:rPr>
                <w:b/>
                <w:bCs/>
                <w:sz w:val="28"/>
                <w:szCs w:val="28"/>
              </w:rPr>
              <w:t>Judging Criteria</w:t>
            </w:r>
          </w:p>
        </w:tc>
      </w:tr>
      <w:tr w:rsidR="00F70127" w14:paraId="19A97352" w14:textId="77777777" w:rsidTr="00F70127">
        <w:trPr>
          <w:trHeight w:val="325"/>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2E6586B8"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t>1</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2E8DA51" w14:textId="1AD43B96" w:rsidR="006C38EA" w:rsidRDefault="00C506B4" w:rsidP="006C38EA">
            <w:pPr>
              <w:pStyle w:val="Body"/>
              <w:ind w:right="84"/>
              <w:rPr>
                <w:rFonts w:ascii="Segoe UI" w:hAnsi="Segoe UI" w:cs="Segoe UI"/>
                <w:color w:val="auto"/>
                <w:sz w:val="20"/>
                <w:szCs w:val="20"/>
              </w:rPr>
            </w:pPr>
            <w:r w:rsidRPr="00C506B4">
              <w:rPr>
                <w:rFonts w:ascii="Segoe UI" w:hAnsi="Segoe UI" w:cs="Segoe UI"/>
                <w:b/>
                <w:bCs/>
                <w:color w:val="auto"/>
                <w:sz w:val="20"/>
                <w:szCs w:val="20"/>
              </w:rPr>
              <w:t>United Nations Sustainable Development Goals (SDGs) Category</w:t>
            </w:r>
            <w:r>
              <w:rPr>
                <w:rFonts w:ascii="Segoe UI" w:hAnsi="Segoe UI" w:cs="Segoe UI"/>
                <w:color w:val="auto"/>
                <w:sz w:val="20"/>
                <w:szCs w:val="20"/>
              </w:rPr>
              <w:br/>
            </w:r>
            <w:r w:rsidR="006C38EA" w:rsidRPr="006C38EA">
              <w:rPr>
                <w:rFonts w:ascii="Segoe UI" w:hAnsi="Segoe UI" w:cs="Segoe UI"/>
                <w:color w:val="auto"/>
                <w:sz w:val="20"/>
                <w:szCs w:val="20"/>
              </w:rPr>
              <w:t>Please indicate which category of the United Nations Sustainable Development Goals your company is applying for:</w:t>
            </w:r>
          </w:p>
          <w:p w14:paraId="59E1B821" w14:textId="77777777" w:rsidR="006C38EA" w:rsidRPr="006C38EA" w:rsidRDefault="006C38EA" w:rsidP="006C38EA">
            <w:pPr>
              <w:pStyle w:val="Body"/>
              <w:ind w:right="84"/>
              <w:rPr>
                <w:rFonts w:ascii="Segoe UI" w:hAnsi="Segoe UI" w:cs="Segoe UI"/>
                <w:color w:val="auto"/>
                <w:sz w:val="20"/>
                <w:szCs w:val="20"/>
              </w:rPr>
            </w:pPr>
          </w:p>
          <w:p w14:paraId="1A0C3E8E"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1: No Poverty</w:t>
            </w:r>
          </w:p>
          <w:p w14:paraId="62C87AFE"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2: Zero Hunger</w:t>
            </w:r>
          </w:p>
          <w:p w14:paraId="40233EF6"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3: Good Health and Well-Being for People</w:t>
            </w:r>
          </w:p>
          <w:p w14:paraId="2333314B"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4: Quality Education</w:t>
            </w:r>
          </w:p>
          <w:p w14:paraId="7DF6E07C"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5: Gender Equality</w:t>
            </w:r>
          </w:p>
          <w:p w14:paraId="030EF7E0"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6: Clean Water and Sanitation</w:t>
            </w:r>
          </w:p>
          <w:p w14:paraId="7048058B"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7: Affordable and Clean Energy</w:t>
            </w:r>
          </w:p>
          <w:p w14:paraId="1609960B"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8: Decent Work and Economic Growth</w:t>
            </w:r>
          </w:p>
          <w:p w14:paraId="08CDE7CF"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9: Industry, Innovation, and Infrastructure</w:t>
            </w:r>
          </w:p>
          <w:p w14:paraId="5E42B26F"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10: Reducing Inequalities</w:t>
            </w:r>
          </w:p>
          <w:p w14:paraId="3FC43C0B"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11: Sustainable Cities and Communities</w:t>
            </w:r>
          </w:p>
          <w:p w14:paraId="6640452A"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12: Responsible Consumption and Production</w:t>
            </w:r>
          </w:p>
          <w:p w14:paraId="4AAA4DEC"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13: Climate Action</w:t>
            </w:r>
          </w:p>
          <w:p w14:paraId="027C45A2"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14: Life Below Water</w:t>
            </w:r>
          </w:p>
          <w:p w14:paraId="748804BB"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15: Life on Land</w:t>
            </w:r>
          </w:p>
          <w:p w14:paraId="212A7293" w14:textId="77777777" w:rsidR="006C38EA" w:rsidRP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16: Peace, Justice, and Strong Institutions</w:t>
            </w:r>
          </w:p>
          <w:p w14:paraId="52E93CD8" w14:textId="747A2686" w:rsidR="006C38EA" w:rsidRDefault="006C38EA" w:rsidP="006C38EA">
            <w:pPr>
              <w:pStyle w:val="Body"/>
              <w:ind w:right="84"/>
              <w:rPr>
                <w:rFonts w:ascii="Segoe UI" w:hAnsi="Segoe UI" w:cs="Segoe UI"/>
                <w:color w:val="auto"/>
                <w:sz w:val="20"/>
                <w:szCs w:val="20"/>
              </w:rPr>
            </w:pPr>
            <w:r w:rsidRPr="006C38EA">
              <w:rPr>
                <w:rFonts w:ascii="Segoe UI" w:hAnsi="Segoe UI" w:cs="Segoe UI"/>
                <w:color w:val="auto"/>
                <w:sz w:val="20"/>
                <w:szCs w:val="20"/>
              </w:rPr>
              <w:t>Goal 17: Partnerships for the Goals</w:t>
            </w:r>
          </w:p>
          <w:p w14:paraId="1F79245C" w14:textId="77777777" w:rsidR="00FC7D73" w:rsidRDefault="00FC7D73" w:rsidP="00F70127">
            <w:pPr>
              <w:pStyle w:val="Body"/>
              <w:ind w:right="84"/>
              <w:rPr>
                <w:rFonts w:ascii="Segoe UI" w:hAnsi="Segoe UI" w:cs="Segoe UI"/>
                <w:color w:val="auto"/>
                <w:sz w:val="20"/>
                <w:szCs w:val="20"/>
              </w:rPr>
            </w:pPr>
          </w:p>
          <w:p w14:paraId="654C2031" w14:textId="77777777" w:rsidR="006C38EA" w:rsidRDefault="006C38EA" w:rsidP="00F70127">
            <w:pPr>
              <w:pStyle w:val="Body"/>
              <w:ind w:right="84"/>
              <w:rPr>
                <w:rFonts w:ascii="Segoe UI" w:hAnsi="Segoe UI" w:cs="Segoe UI"/>
                <w:color w:val="auto"/>
                <w:sz w:val="20"/>
                <w:szCs w:val="20"/>
              </w:rPr>
            </w:pPr>
          </w:p>
          <w:p w14:paraId="0FA195AC" w14:textId="77777777" w:rsidR="006C38EA" w:rsidRDefault="006C38EA" w:rsidP="00F70127">
            <w:pPr>
              <w:pStyle w:val="Body"/>
              <w:ind w:right="84"/>
              <w:rPr>
                <w:rFonts w:ascii="Segoe UI" w:hAnsi="Segoe UI" w:cs="Segoe UI"/>
                <w:color w:val="auto"/>
                <w:sz w:val="20"/>
                <w:szCs w:val="20"/>
              </w:rPr>
            </w:pPr>
          </w:p>
          <w:p w14:paraId="52A83296" w14:textId="40A969CA" w:rsidR="006C38EA" w:rsidRDefault="006C38EA" w:rsidP="00F70127">
            <w:pPr>
              <w:pStyle w:val="Body"/>
              <w:ind w:right="84"/>
              <w:rPr>
                <w:rFonts w:ascii="Segoe UI" w:hAnsi="Segoe UI" w:cs="Segoe UI"/>
                <w:color w:val="auto"/>
                <w:sz w:val="20"/>
                <w:szCs w:val="20"/>
              </w:rPr>
            </w:pPr>
          </w:p>
        </w:tc>
      </w:tr>
      <w:tr w:rsidR="00F70127" w14:paraId="644CF9D9" w14:textId="77777777" w:rsidTr="00F70127">
        <w:trPr>
          <w:trHeight w:val="325"/>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14B9C791" w14:textId="77777777" w:rsidR="00F70127" w:rsidRDefault="00F70127" w:rsidP="00F70127">
            <w:pPr>
              <w:pStyle w:val="Body"/>
              <w:ind w:right="84"/>
              <w:jc w:val="center"/>
              <w:rPr>
                <w:rFonts w:ascii="Segoe UI" w:hAnsi="Segoe UI" w:cs="Segoe UI"/>
                <w:color w:val="auto"/>
                <w:sz w:val="20"/>
                <w:szCs w:val="20"/>
              </w:rPr>
            </w:pPr>
            <w:r>
              <w:rPr>
                <w:rFonts w:ascii="Segoe UI" w:hAnsi="Segoe UI" w:cs="Segoe UI"/>
                <w:color w:val="auto"/>
                <w:sz w:val="20"/>
                <w:szCs w:val="20"/>
              </w:rPr>
              <w:lastRenderedPageBreak/>
              <w:t>2</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D8D21AB" w14:textId="38FE8B34" w:rsidR="006C38EA" w:rsidRPr="00315999" w:rsidRDefault="00C506B4" w:rsidP="006C38EA">
            <w:pPr>
              <w:spacing w:after="0" w:line="240" w:lineRule="auto"/>
              <w:rPr>
                <w:rFonts w:eastAsia="SimSun" w:cs="Segoe UI"/>
                <w:szCs w:val="20"/>
                <w:lang w:eastAsia="zh-CN"/>
              </w:rPr>
            </w:pPr>
            <w:r w:rsidRPr="00C506B4">
              <w:rPr>
                <w:rFonts w:cs="Segoe UI"/>
                <w:b/>
                <w:bCs/>
                <w:szCs w:val="20"/>
              </w:rPr>
              <w:t>Focus on Environmental or Social Issue</w:t>
            </w:r>
            <w:r>
              <w:rPr>
                <w:rFonts w:cs="Segoe UI"/>
                <w:szCs w:val="20"/>
              </w:rPr>
              <w:br/>
            </w:r>
            <w:r w:rsidR="006C38EA" w:rsidRPr="00315999">
              <w:rPr>
                <w:rFonts w:cs="Segoe UI"/>
                <w:szCs w:val="20"/>
              </w:rPr>
              <w:t>Describe the environmental or social issue that your Social Enterprise focuses on and why. (Limit to 600 words)</w:t>
            </w:r>
          </w:p>
          <w:p w14:paraId="0A517D68" w14:textId="77777777" w:rsidR="006C38EA" w:rsidRPr="00315999" w:rsidRDefault="006C38EA" w:rsidP="006C38EA">
            <w:pPr>
              <w:pStyle w:val="ab"/>
              <w:numPr>
                <w:ilvl w:val="0"/>
                <w:numId w:val="25"/>
              </w:numPr>
              <w:spacing w:after="0" w:line="240" w:lineRule="auto"/>
              <w:jc w:val="both"/>
              <w:rPr>
                <w:rFonts w:cs="Segoe UI"/>
                <w:szCs w:val="20"/>
              </w:rPr>
            </w:pPr>
            <w:r w:rsidRPr="00315999">
              <w:rPr>
                <w:rFonts w:cs="Segoe UI"/>
                <w:szCs w:val="20"/>
              </w:rPr>
              <w:t>What is the social issue your organisation wants to address?</w:t>
            </w:r>
          </w:p>
          <w:p w14:paraId="1E6E28FF" w14:textId="77777777" w:rsidR="006C38EA" w:rsidRDefault="006C38EA" w:rsidP="006C38EA">
            <w:pPr>
              <w:pStyle w:val="ab"/>
              <w:numPr>
                <w:ilvl w:val="0"/>
                <w:numId w:val="25"/>
              </w:numPr>
              <w:spacing w:after="0" w:line="240" w:lineRule="auto"/>
              <w:jc w:val="both"/>
              <w:rPr>
                <w:rFonts w:cs="Segoe UI"/>
                <w:szCs w:val="20"/>
              </w:rPr>
            </w:pPr>
            <w:r w:rsidRPr="00315999">
              <w:rPr>
                <w:rFonts w:cs="Segoe UI"/>
                <w:szCs w:val="20"/>
              </w:rPr>
              <w:t>What is the cause of the social issue?</w:t>
            </w:r>
          </w:p>
          <w:p w14:paraId="090D47EE" w14:textId="3F363A7A" w:rsidR="006C38EA" w:rsidRPr="006C38EA" w:rsidRDefault="006C38EA" w:rsidP="006C38EA">
            <w:pPr>
              <w:pStyle w:val="ab"/>
              <w:numPr>
                <w:ilvl w:val="0"/>
                <w:numId w:val="25"/>
              </w:numPr>
              <w:spacing w:after="0" w:line="240" w:lineRule="auto"/>
              <w:jc w:val="both"/>
              <w:rPr>
                <w:rFonts w:cs="Segoe UI"/>
                <w:szCs w:val="20"/>
              </w:rPr>
            </w:pPr>
            <w:r w:rsidRPr="006C38EA">
              <w:rPr>
                <w:rFonts w:cs="Segoe UI"/>
                <w:szCs w:val="20"/>
              </w:rPr>
              <w:t>What social goal do you aim to achieve?</w:t>
            </w:r>
          </w:p>
          <w:p w14:paraId="786C0D73" w14:textId="0AC98CCD" w:rsidR="00FC7D73" w:rsidRPr="00140561" w:rsidRDefault="00FC7D73" w:rsidP="00F70127">
            <w:pPr>
              <w:pStyle w:val="Body"/>
              <w:ind w:right="84"/>
              <w:rPr>
                <w:rFonts w:ascii="Segoe UI" w:hAnsi="Segoe UI" w:cs="Segoe UI"/>
                <w:color w:val="auto"/>
                <w:sz w:val="20"/>
                <w:szCs w:val="20"/>
              </w:rPr>
            </w:pPr>
          </w:p>
        </w:tc>
      </w:tr>
      <w:tr w:rsidR="005D28D6" w14:paraId="705379D4"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7819EA72" w14:textId="77777777" w:rsidR="005D28D6" w:rsidRDefault="005D28D6" w:rsidP="005D28D6">
            <w:pPr>
              <w:pStyle w:val="Body"/>
              <w:ind w:right="84"/>
              <w:jc w:val="center"/>
              <w:rPr>
                <w:rFonts w:ascii="Segoe UI" w:hAnsi="Segoe UI" w:cs="Segoe UI"/>
                <w:color w:val="auto"/>
                <w:sz w:val="20"/>
                <w:szCs w:val="20"/>
              </w:rPr>
            </w:pPr>
            <w:r>
              <w:rPr>
                <w:rFonts w:ascii="Segoe UI" w:hAnsi="Segoe UI" w:cs="Segoe UI"/>
                <w:color w:val="auto"/>
                <w:sz w:val="20"/>
                <w:szCs w:val="20"/>
              </w:rPr>
              <w:t>3</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330F1212" w14:textId="78C35174" w:rsidR="006C38EA" w:rsidRPr="00315999" w:rsidRDefault="00C506B4" w:rsidP="006C38EA">
            <w:pPr>
              <w:spacing w:after="0"/>
              <w:rPr>
                <w:rFonts w:cs="Segoe UI"/>
                <w:szCs w:val="20"/>
              </w:rPr>
            </w:pPr>
            <w:r w:rsidRPr="00C506B4">
              <w:rPr>
                <w:rFonts w:cs="Segoe UI"/>
                <w:b/>
                <w:bCs/>
                <w:szCs w:val="20"/>
              </w:rPr>
              <w:t>Solution and Impact</w:t>
            </w:r>
            <w:r>
              <w:rPr>
                <w:rFonts w:cs="Segoe UI"/>
                <w:szCs w:val="20"/>
              </w:rPr>
              <w:br/>
            </w:r>
            <w:r w:rsidR="006C38EA" w:rsidRPr="00315999">
              <w:rPr>
                <w:rFonts w:cs="Segoe UI"/>
                <w:szCs w:val="20"/>
              </w:rPr>
              <w:t>Provide evidence of how your Social Enterprise addresses the issue through your solution, whether it's product or service-based. (Limit to 600 words)</w:t>
            </w:r>
          </w:p>
          <w:p w14:paraId="64350AB0" w14:textId="77777777" w:rsidR="006C38EA" w:rsidRPr="00315999" w:rsidRDefault="006C38EA" w:rsidP="006C38EA">
            <w:pPr>
              <w:pStyle w:val="ab"/>
              <w:numPr>
                <w:ilvl w:val="0"/>
                <w:numId w:val="26"/>
              </w:numPr>
              <w:spacing w:after="0" w:line="276" w:lineRule="auto"/>
              <w:rPr>
                <w:rFonts w:cs="Segoe UI"/>
                <w:szCs w:val="20"/>
              </w:rPr>
            </w:pPr>
            <w:r w:rsidRPr="00315999">
              <w:rPr>
                <w:rFonts w:cs="Segoe UI"/>
                <w:szCs w:val="20"/>
              </w:rPr>
              <w:t>What is the solution provided to solve the issue?</w:t>
            </w:r>
          </w:p>
          <w:p w14:paraId="0B6D4F29" w14:textId="77777777" w:rsidR="006C38EA" w:rsidRDefault="006C38EA" w:rsidP="006C38EA">
            <w:pPr>
              <w:pStyle w:val="ab"/>
              <w:numPr>
                <w:ilvl w:val="0"/>
                <w:numId w:val="26"/>
              </w:numPr>
              <w:spacing w:after="0" w:line="276" w:lineRule="auto"/>
              <w:rPr>
                <w:rFonts w:cs="Segoe UI"/>
                <w:szCs w:val="20"/>
              </w:rPr>
            </w:pPr>
            <w:r w:rsidRPr="00315999">
              <w:rPr>
                <w:rFonts w:cs="Segoe UI"/>
                <w:szCs w:val="20"/>
              </w:rPr>
              <w:t>What positive impacts have been created?</w:t>
            </w:r>
          </w:p>
          <w:p w14:paraId="7CD28396" w14:textId="5946C7D6" w:rsidR="006C38EA" w:rsidRPr="006C38EA" w:rsidRDefault="006C38EA" w:rsidP="006C38EA">
            <w:pPr>
              <w:pStyle w:val="ab"/>
              <w:numPr>
                <w:ilvl w:val="0"/>
                <w:numId w:val="26"/>
              </w:numPr>
              <w:spacing w:after="0" w:line="276" w:lineRule="auto"/>
              <w:rPr>
                <w:rFonts w:cs="Segoe UI"/>
                <w:szCs w:val="20"/>
              </w:rPr>
            </w:pPr>
            <w:r w:rsidRPr="006C38EA">
              <w:rPr>
                <w:rFonts w:cs="Segoe UI"/>
                <w:szCs w:val="20"/>
              </w:rPr>
              <w:t>How do you evaluate the social impacts of the solution</w:t>
            </w:r>
            <w:r w:rsidRPr="006C38EA">
              <w:rPr>
                <w:rFonts w:eastAsia="SimSun" w:cs="Segoe UI"/>
                <w:szCs w:val="20"/>
                <w:lang w:eastAsia="zh-CN"/>
              </w:rPr>
              <w:t>?</w:t>
            </w:r>
          </w:p>
          <w:p w14:paraId="154417D8" w14:textId="1C4ACB18" w:rsidR="00FC7D73" w:rsidRPr="00140561" w:rsidRDefault="00FC7D73" w:rsidP="005D28D6">
            <w:pPr>
              <w:pStyle w:val="Body"/>
              <w:ind w:right="84"/>
              <w:rPr>
                <w:rFonts w:ascii="Segoe UI" w:hAnsi="Segoe UI" w:cs="Segoe UI"/>
                <w:color w:val="auto"/>
                <w:sz w:val="20"/>
                <w:szCs w:val="20"/>
              </w:rPr>
            </w:pPr>
          </w:p>
        </w:tc>
      </w:tr>
      <w:tr w:rsidR="005D28D6" w14:paraId="7D232583"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hideMark/>
          </w:tcPr>
          <w:p w14:paraId="4D75BB57" w14:textId="77777777" w:rsidR="005D28D6" w:rsidRDefault="005D28D6" w:rsidP="005D28D6">
            <w:pPr>
              <w:pStyle w:val="Body"/>
              <w:ind w:right="84"/>
              <w:jc w:val="center"/>
              <w:rPr>
                <w:rFonts w:ascii="Segoe UI" w:hAnsi="Segoe UI" w:cs="Segoe UI"/>
                <w:color w:val="auto"/>
                <w:sz w:val="20"/>
                <w:szCs w:val="20"/>
              </w:rPr>
            </w:pPr>
            <w:r>
              <w:rPr>
                <w:rFonts w:ascii="Segoe UI" w:hAnsi="Segoe UI" w:cs="Segoe UI"/>
                <w:color w:val="auto"/>
                <w:sz w:val="20"/>
                <w:szCs w:val="20"/>
              </w:rPr>
              <w:t>4</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2E30AB42" w14:textId="2304F58E" w:rsidR="006C38EA" w:rsidRPr="00315999" w:rsidRDefault="00C506B4" w:rsidP="006C38EA">
            <w:pPr>
              <w:spacing w:after="0"/>
              <w:rPr>
                <w:rFonts w:cs="Segoe UI"/>
                <w:szCs w:val="20"/>
              </w:rPr>
            </w:pPr>
            <w:r w:rsidRPr="00C506B4">
              <w:rPr>
                <w:rFonts w:cs="Segoe UI"/>
                <w:b/>
                <w:bCs/>
                <w:szCs w:val="20"/>
              </w:rPr>
              <w:t>Innovation and Differentiation</w:t>
            </w:r>
            <w:r>
              <w:rPr>
                <w:rFonts w:cs="Segoe UI"/>
                <w:szCs w:val="20"/>
              </w:rPr>
              <w:br/>
            </w:r>
            <w:r w:rsidR="006C38EA" w:rsidRPr="00315999">
              <w:rPr>
                <w:rFonts w:cs="Segoe UI"/>
                <w:szCs w:val="20"/>
              </w:rPr>
              <w:t>Explain how your product or service uses innovative methods to break away from business as usual. (Limit to 600 words)</w:t>
            </w:r>
          </w:p>
          <w:p w14:paraId="1C26CEA8" w14:textId="77777777" w:rsidR="006C38EA" w:rsidRPr="00315999" w:rsidRDefault="006C38EA" w:rsidP="006C38EA">
            <w:pPr>
              <w:pStyle w:val="ab"/>
              <w:numPr>
                <w:ilvl w:val="0"/>
                <w:numId w:val="27"/>
              </w:numPr>
              <w:spacing w:after="0" w:line="276" w:lineRule="auto"/>
              <w:rPr>
                <w:rFonts w:cs="Segoe UI"/>
                <w:szCs w:val="20"/>
              </w:rPr>
            </w:pPr>
            <w:r w:rsidRPr="00315999">
              <w:rPr>
                <w:rFonts w:cs="Segoe UI"/>
                <w:szCs w:val="20"/>
              </w:rPr>
              <w:t>How does your approach differ from traditional business practices?</w:t>
            </w:r>
          </w:p>
          <w:p w14:paraId="768DDCA3" w14:textId="77777777" w:rsidR="006C38EA" w:rsidRDefault="006C38EA" w:rsidP="006C38EA">
            <w:pPr>
              <w:pStyle w:val="ab"/>
              <w:numPr>
                <w:ilvl w:val="0"/>
                <w:numId w:val="27"/>
              </w:numPr>
              <w:spacing w:after="0" w:line="276" w:lineRule="auto"/>
              <w:rPr>
                <w:rFonts w:cs="Segoe UI"/>
                <w:szCs w:val="20"/>
              </w:rPr>
            </w:pPr>
            <w:r w:rsidRPr="00315999">
              <w:rPr>
                <w:rFonts w:cs="Segoe UI"/>
                <w:szCs w:val="20"/>
              </w:rPr>
              <w:t>What are the innovative elements of your solution?</w:t>
            </w:r>
          </w:p>
          <w:p w14:paraId="00007FBA" w14:textId="210C7915" w:rsidR="006C38EA" w:rsidRPr="006C38EA" w:rsidRDefault="006C38EA" w:rsidP="006C38EA">
            <w:pPr>
              <w:pStyle w:val="ab"/>
              <w:numPr>
                <w:ilvl w:val="0"/>
                <w:numId w:val="27"/>
              </w:numPr>
              <w:spacing w:after="0" w:line="276" w:lineRule="auto"/>
              <w:rPr>
                <w:rFonts w:cs="Segoe UI"/>
                <w:szCs w:val="20"/>
              </w:rPr>
            </w:pPr>
            <w:r w:rsidRPr="006C38EA">
              <w:rPr>
                <w:rFonts w:cs="Segoe UI"/>
                <w:szCs w:val="20"/>
              </w:rPr>
              <w:t>How do these innovative factors contribute to the positive impact?</w:t>
            </w:r>
          </w:p>
          <w:p w14:paraId="0FAD0EF2" w14:textId="42D42150" w:rsidR="00FC7D73" w:rsidRPr="00F70127" w:rsidRDefault="00FC7D73" w:rsidP="005D28D6">
            <w:pPr>
              <w:pStyle w:val="Body"/>
              <w:ind w:right="84"/>
              <w:rPr>
                <w:rFonts w:ascii="Segoe UI" w:hAnsi="Segoe UI" w:cs="Segoe UI"/>
                <w:color w:val="auto"/>
                <w:sz w:val="20"/>
                <w:szCs w:val="20"/>
              </w:rPr>
            </w:pPr>
          </w:p>
        </w:tc>
      </w:tr>
      <w:tr w:rsidR="005D28D6" w14:paraId="09BB7FD9"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48631D5B" w14:textId="77777777" w:rsidR="005D28D6" w:rsidRDefault="005D28D6" w:rsidP="005D28D6">
            <w:pPr>
              <w:pStyle w:val="Body"/>
              <w:ind w:right="84"/>
              <w:jc w:val="center"/>
              <w:rPr>
                <w:rFonts w:ascii="Segoe UI" w:hAnsi="Segoe UI" w:cs="Segoe UI"/>
                <w:color w:val="auto"/>
                <w:sz w:val="20"/>
                <w:szCs w:val="20"/>
              </w:rPr>
            </w:pPr>
            <w:r>
              <w:rPr>
                <w:rFonts w:ascii="Segoe UI" w:hAnsi="Segoe UI" w:cs="Segoe UI"/>
                <w:color w:val="auto"/>
                <w:sz w:val="20"/>
                <w:szCs w:val="20"/>
              </w:rPr>
              <w:t>5</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6F8B6869" w14:textId="47A2932F" w:rsidR="006C38EA" w:rsidRPr="00315999" w:rsidRDefault="00C506B4" w:rsidP="006C38EA">
            <w:pPr>
              <w:spacing w:after="0"/>
              <w:rPr>
                <w:rFonts w:cs="Segoe UI"/>
                <w:szCs w:val="20"/>
              </w:rPr>
            </w:pPr>
            <w:r w:rsidRPr="00C506B4">
              <w:rPr>
                <w:rFonts w:cs="Segoe UI"/>
                <w:b/>
                <w:bCs/>
                <w:szCs w:val="20"/>
              </w:rPr>
              <w:t>Sustainability of the Business Model</w:t>
            </w:r>
            <w:r>
              <w:rPr>
                <w:rFonts w:cs="Segoe UI"/>
                <w:szCs w:val="20"/>
              </w:rPr>
              <w:br/>
            </w:r>
            <w:r w:rsidR="006C38EA" w:rsidRPr="00315999">
              <w:rPr>
                <w:rFonts w:cs="Segoe UI"/>
                <w:szCs w:val="20"/>
              </w:rPr>
              <w:t>Explain how the business model of your Social Enterprise is sustainable. (Limit to 500 words)</w:t>
            </w:r>
          </w:p>
          <w:p w14:paraId="523167B9" w14:textId="77777777" w:rsidR="006C38EA" w:rsidRPr="00315999" w:rsidRDefault="006C38EA" w:rsidP="006C38EA">
            <w:pPr>
              <w:pStyle w:val="ab"/>
              <w:numPr>
                <w:ilvl w:val="0"/>
                <w:numId w:val="27"/>
              </w:numPr>
              <w:spacing w:after="0" w:line="276" w:lineRule="auto"/>
              <w:rPr>
                <w:rFonts w:cs="Segoe UI"/>
                <w:szCs w:val="20"/>
              </w:rPr>
            </w:pPr>
            <w:r w:rsidRPr="00315999">
              <w:rPr>
                <w:rFonts w:cs="Segoe UI"/>
                <w:szCs w:val="20"/>
              </w:rPr>
              <w:t>What is the business model of your Social Enterprise?</w:t>
            </w:r>
          </w:p>
          <w:p w14:paraId="0032E630" w14:textId="77777777" w:rsidR="006C38EA" w:rsidRDefault="006C38EA" w:rsidP="006C38EA">
            <w:pPr>
              <w:pStyle w:val="ab"/>
              <w:numPr>
                <w:ilvl w:val="0"/>
                <w:numId w:val="27"/>
              </w:numPr>
              <w:spacing w:after="0" w:line="276" w:lineRule="auto"/>
              <w:rPr>
                <w:rFonts w:cs="Segoe UI"/>
                <w:szCs w:val="20"/>
              </w:rPr>
            </w:pPr>
            <w:r w:rsidRPr="00315999">
              <w:rPr>
                <w:rFonts w:cs="Segoe UI"/>
                <w:szCs w:val="20"/>
              </w:rPr>
              <w:t>How much funding does your Social Enterprise need annually or for the entire case period?</w:t>
            </w:r>
          </w:p>
          <w:p w14:paraId="738279E6" w14:textId="2D8FC986" w:rsidR="006C38EA" w:rsidRPr="006C38EA" w:rsidRDefault="006C38EA" w:rsidP="006C38EA">
            <w:pPr>
              <w:pStyle w:val="ab"/>
              <w:numPr>
                <w:ilvl w:val="0"/>
                <w:numId w:val="27"/>
              </w:numPr>
              <w:spacing w:after="0" w:line="276" w:lineRule="auto"/>
              <w:rPr>
                <w:rFonts w:cs="Segoe UI"/>
                <w:szCs w:val="20"/>
              </w:rPr>
            </w:pPr>
            <w:r w:rsidRPr="006C38EA">
              <w:rPr>
                <w:rFonts w:cs="Segoe UI"/>
                <w:szCs w:val="20"/>
              </w:rPr>
              <w:t>How is the funding used, and where do you source it from?</w:t>
            </w:r>
          </w:p>
          <w:p w14:paraId="1D6A152F" w14:textId="57EC8AB1" w:rsidR="00FC7D73" w:rsidRPr="001E42F9" w:rsidRDefault="00FC7D73" w:rsidP="005D28D6">
            <w:pPr>
              <w:pStyle w:val="Body"/>
              <w:ind w:right="84"/>
              <w:rPr>
                <w:rFonts w:ascii="Segoe UI" w:hAnsi="Segoe UI" w:cs="Segoe UI"/>
                <w:color w:val="auto"/>
                <w:sz w:val="20"/>
                <w:szCs w:val="20"/>
              </w:rPr>
            </w:pPr>
          </w:p>
        </w:tc>
      </w:tr>
      <w:tr w:rsidR="005D28D6" w14:paraId="542E48BF" w14:textId="77777777" w:rsidTr="00F70127">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79245E27" w14:textId="77777777" w:rsidR="005D28D6" w:rsidRDefault="005D28D6" w:rsidP="005D28D6">
            <w:pPr>
              <w:pStyle w:val="Body"/>
              <w:ind w:right="84"/>
              <w:jc w:val="center"/>
              <w:rPr>
                <w:rFonts w:ascii="Segoe UI" w:hAnsi="Segoe UI" w:cs="Segoe UI"/>
                <w:color w:val="auto"/>
                <w:sz w:val="20"/>
                <w:szCs w:val="20"/>
              </w:rPr>
            </w:pPr>
            <w:r>
              <w:rPr>
                <w:rFonts w:ascii="Segoe UI" w:hAnsi="Segoe UI" w:cs="Segoe UI"/>
                <w:color w:val="auto"/>
                <w:sz w:val="20"/>
                <w:szCs w:val="20"/>
              </w:rPr>
              <w:t>6</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011DF3AC" w14:textId="7F8DD044" w:rsidR="000635DE" w:rsidRPr="000635DE" w:rsidRDefault="000635DE" w:rsidP="005D28D6">
            <w:pPr>
              <w:pStyle w:val="Body"/>
              <w:ind w:right="84"/>
              <w:rPr>
                <w:rFonts w:ascii="Segoe UI" w:eastAsiaTheme="minorEastAsia" w:hAnsi="Segoe UI" w:cs="Segoe UI"/>
                <w:b/>
                <w:bCs/>
                <w:color w:val="auto"/>
                <w:sz w:val="20"/>
                <w:szCs w:val="20"/>
                <w:lang w:eastAsia="zh-TW"/>
              </w:rPr>
            </w:pPr>
            <w:r w:rsidRPr="000635DE">
              <w:rPr>
                <w:rFonts w:ascii="Segoe UI" w:eastAsiaTheme="minorEastAsia" w:hAnsi="Segoe UI" w:cs="Segoe UI"/>
                <w:b/>
                <w:bCs/>
                <w:color w:val="auto"/>
                <w:sz w:val="20"/>
                <w:szCs w:val="20"/>
                <w:lang w:eastAsia="zh-TW"/>
              </w:rPr>
              <w:t>Governance and ESG Integration</w:t>
            </w:r>
          </w:p>
          <w:p w14:paraId="12EC66CF" w14:textId="7D4953BA" w:rsidR="005D28D6" w:rsidRDefault="006C38EA" w:rsidP="005D28D6">
            <w:pPr>
              <w:pStyle w:val="Body"/>
              <w:ind w:right="84"/>
              <w:rPr>
                <w:rFonts w:ascii="Segoe UI" w:eastAsiaTheme="minorEastAsia" w:hAnsi="Segoe UI" w:cs="Segoe UI"/>
                <w:color w:val="auto"/>
                <w:sz w:val="20"/>
                <w:szCs w:val="20"/>
                <w:lang w:eastAsia="zh-TW"/>
              </w:rPr>
            </w:pPr>
            <w:r w:rsidRPr="006C38EA">
              <w:rPr>
                <w:rFonts w:ascii="Segoe UI" w:hAnsi="Segoe UI" w:cs="Segoe UI"/>
                <w:color w:val="auto"/>
                <w:sz w:val="20"/>
                <w:szCs w:val="20"/>
              </w:rPr>
              <w:t>Provide evidence of how your Social Enterprise maintains transparent governance and aligns with Environmental, Social, and Governance (ESG) principles. (Limit to 500 words)</w:t>
            </w:r>
          </w:p>
          <w:p w14:paraId="5722282E" w14:textId="7E7445E6" w:rsidR="000635DE" w:rsidRPr="000635DE" w:rsidRDefault="000635DE" w:rsidP="000635DE">
            <w:pPr>
              <w:pStyle w:val="ab"/>
              <w:numPr>
                <w:ilvl w:val="0"/>
                <w:numId w:val="27"/>
              </w:numPr>
              <w:rPr>
                <w:rFonts w:cs="Segoe UI"/>
                <w:szCs w:val="20"/>
              </w:rPr>
            </w:pPr>
            <w:r w:rsidRPr="000635DE">
              <w:rPr>
                <w:rFonts w:cs="Segoe UI"/>
                <w:szCs w:val="20"/>
              </w:rPr>
              <w:t>Does your Social Enterprise choose responsible partners in the supply chain?</w:t>
            </w:r>
          </w:p>
          <w:p w14:paraId="268562A7" w14:textId="22333E7A" w:rsidR="000635DE" w:rsidRPr="00315999" w:rsidRDefault="000635DE" w:rsidP="000635DE">
            <w:pPr>
              <w:pStyle w:val="ab"/>
              <w:numPr>
                <w:ilvl w:val="0"/>
                <w:numId w:val="27"/>
              </w:numPr>
              <w:spacing w:after="0" w:line="276" w:lineRule="auto"/>
              <w:rPr>
                <w:rFonts w:cs="Segoe UI"/>
                <w:szCs w:val="20"/>
              </w:rPr>
            </w:pPr>
            <w:r w:rsidRPr="000635DE">
              <w:rPr>
                <w:rFonts w:cs="Segoe UI"/>
                <w:szCs w:val="20"/>
              </w:rPr>
              <w:t>Does your Social Enterprise strive to reduce environmental costs during operations?</w:t>
            </w:r>
          </w:p>
          <w:p w14:paraId="2525ADB2" w14:textId="0862D9C4" w:rsidR="00FC7D73" w:rsidRPr="000635DE" w:rsidRDefault="000635DE" w:rsidP="000635DE">
            <w:pPr>
              <w:pStyle w:val="Body"/>
              <w:numPr>
                <w:ilvl w:val="0"/>
                <w:numId w:val="27"/>
              </w:numPr>
              <w:ind w:right="84"/>
              <w:rPr>
                <w:rFonts w:ascii="Segoe UI" w:eastAsiaTheme="minorEastAsia" w:hAnsi="Segoe UI" w:cs="Segoe UI"/>
                <w:color w:val="auto"/>
                <w:sz w:val="20"/>
                <w:szCs w:val="20"/>
                <w:lang w:eastAsia="zh-TW"/>
              </w:rPr>
            </w:pPr>
            <w:r w:rsidRPr="000635DE">
              <w:rPr>
                <w:rFonts w:ascii="Segoe UI" w:eastAsiaTheme="minorEastAsia" w:hAnsi="Segoe UI" w:cs="Segoe UI"/>
                <w:color w:val="auto"/>
                <w:sz w:val="20"/>
                <w:szCs w:val="20"/>
                <w:lang w:eastAsia="zh-TW"/>
              </w:rPr>
              <w:t>How does your Social Enterprise address the needs of employees and stakeholders?</w:t>
            </w:r>
          </w:p>
          <w:p w14:paraId="033CF276" w14:textId="642AD209" w:rsidR="000635DE" w:rsidRPr="000635DE" w:rsidRDefault="000635DE" w:rsidP="005D28D6">
            <w:pPr>
              <w:pStyle w:val="Body"/>
              <w:ind w:right="84"/>
              <w:rPr>
                <w:rFonts w:ascii="Segoe UI" w:eastAsiaTheme="minorEastAsia" w:hAnsi="Segoe UI" w:cs="Segoe UI"/>
                <w:color w:val="auto"/>
                <w:sz w:val="20"/>
                <w:szCs w:val="20"/>
                <w:lang w:eastAsia="zh-TW"/>
              </w:rPr>
            </w:pPr>
          </w:p>
        </w:tc>
      </w:tr>
      <w:tr w:rsidR="006C38EA" w14:paraId="27C3E9DF" w14:textId="77777777" w:rsidTr="006C38EA">
        <w:trPr>
          <w:trHeight w:val="612"/>
        </w:trPr>
        <w:tc>
          <w:tcPr>
            <w:tcW w:w="567"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vAlign w:val="center"/>
          </w:tcPr>
          <w:p w14:paraId="530AAF1D" w14:textId="445F8BD3" w:rsidR="006C38EA" w:rsidRDefault="006C38EA" w:rsidP="005D28D6">
            <w:pPr>
              <w:pStyle w:val="Body"/>
              <w:ind w:right="84"/>
              <w:jc w:val="center"/>
              <w:rPr>
                <w:rFonts w:ascii="Segoe UI" w:hAnsi="Segoe UI" w:cs="Segoe UI"/>
                <w:color w:val="auto"/>
                <w:sz w:val="20"/>
                <w:szCs w:val="20"/>
              </w:rPr>
            </w:pPr>
            <w:r>
              <w:rPr>
                <w:rFonts w:ascii="Segoe UI" w:hAnsi="Segoe UI" w:cs="Segoe UI"/>
                <w:color w:val="auto"/>
                <w:sz w:val="20"/>
                <w:szCs w:val="20"/>
              </w:rPr>
              <w:t>7</w:t>
            </w:r>
          </w:p>
        </w:tc>
        <w:tc>
          <w:tcPr>
            <w:tcW w:w="9682"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69A86958" w14:textId="77777777" w:rsidR="000635DE" w:rsidRDefault="000635DE" w:rsidP="000635DE">
            <w:pPr>
              <w:pStyle w:val="Body"/>
              <w:ind w:right="84"/>
              <w:rPr>
                <w:rFonts w:ascii="Segoe UI" w:hAnsi="Segoe UI" w:cs="Segoe UI"/>
                <w:color w:val="auto"/>
                <w:sz w:val="20"/>
                <w:szCs w:val="20"/>
              </w:rPr>
            </w:pPr>
            <w:r w:rsidRPr="0089763B">
              <w:rPr>
                <w:rFonts w:ascii="Segoe UI" w:hAnsi="Segoe UI" w:cs="Segoe UI"/>
                <w:b/>
                <w:bCs/>
                <w:color w:val="auto"/>
                <w:sz w:val="20"/>
                <w:szCs w:val="20"/>
              </w:rPr>
              <w:t>Bonus Question:</w:t>
            </w:r>
            <w:r w:rsidRPr="006C38EA">
              <w:rPr>
                <w:rFonts w:ascii="Segoe UI" w:hAnsi="Segoe UI" w:cs="Segoe UI"/>
                <w:color w:val="auto"/>
                <w:sz w:val="20"/>
                <w:szCs w:val="20"/>
              </w:rPr>
              <w:t xml:space="preserve">  If you provide financial reports or information demonstrating the sustainability of your business model over the past two years (FY2023, FY2022), bonus points will be awarded.</w:t>
            </w:r>
          </w:p>
          <w:p w14:paraId="5BECD568" w14:textId="5B67CD35" w:rsidR="006C38EA" w:rsidRPr="006C38EA" w:rsidRDefault="006C38EA" w:rsidP="000635DE">
            <w:pPr>
              <w:pStyle w:val="Body"/>
              <w:ind w:right="84"/>
              <w:rPr>
                <w:rFonts w:ascii="Segoe UI" w:hAnsi="Segoe UI" w:cs="Segoe UI"/>
                <w:color w:val="auto"/>
                <w:sz w:val="20"/>
                <w:szCs w:val="20"/>
              </w:rPr>
            </w:pPr>
          </w:p>
        </w:tc>
      </w:tr>
    </w:tbl>
    <w:p w14:paraId="76BFDDEF" w14:textId="77777777" w:rsidR="001E42F9" w:rsidRDefault="001E42F9" w:rsidP="00C323BD"/>
    <w:p w14:paraId="77EC50DC" w14:textId="77777777" w:rsidR="000635DE" w:rsidRDefault="000635DE" w:rsidP="00C323BD"/>
    <w:p w14:paraId="1E09FB8C" w14:textId="77777777" w:rsidR="000635DE" w:rsidRDefault="000635DE" w:rsidP="00C323BD"/>
    <w:p w14:paraId="5AF2BCB6" w14:textId="77777777" w:rsidR="000635DE" w:rsidRPr="001E42F9" w:rsidRDefault="000635DE" w:rsidP="00C323BD"/>
    <w:p w14:paraId="12F211D6" w14:textId="17351A36" w:rsidR="00F70127" w:rsidRPr="00F70127" w:rsidRDefault="00A57FFC" w:rsidP="00F70127">
      <w:pPr>
        <w:pStyle w:val="2"/>
      </w:pPr>
      <w:r w:rsidRPr="00F70127">
        <w:t>Why the</w:t>
      </w:r>
      <w:r w:rsidR="007259F5" w:rsidRPr="00F70127">
        <w:t xml:space="preserve"> </w:t>
      </w:r>
      <w:r w:rsidR="006C38EA" w:rsidRPr="006C38EA">
        <w:t>Social Enterprise</w:t>
      </w:r>
      <w:r w:rsidR="005D28D6" w:rsidRPr="005D28D6">
        <w:t xml:space="preserve"> </w:t>
      </w:r>
      <w:r w:rsidR="001E42F9" w:rsidRPr="00F70127">
        <w:t>Award</w:t>
      </w:r>
      <w:r w:rsidR="007259F5" w:rsidRPr="00F70127">
        <w:t>?</w:t>
      </w:r>
    </w:p>
    <w:p w14:paraId="1504AC1F" w14:textId="45DC97B8" w:rsidR="0089763B" w:rsidRDefault="0089763B" w:rsidP="0089763B">
      <w:r>
        <w:t>Social enterprises use business methods to address societal problems, and despite the seriousness of these issues, many are thriving and reporting growth comparable to conventional businesses globally. Social enterprise is a global trend and represents a form of social innovation that effectively solves social or environmental problems through a sustainable business model. The primary purpose of social enterprises is to pursue public interest and solve social problems without relying on government grants or private sector donations.</w:t>
      </w:r>
    </w:p>
    <w:p w14:paraId="6F4BE837" w14:textId="77777777" w:rsidR="0089763B" w:rsidRDefault="0089763B" w:rsidP="0089763B">
      <w:r>
        <w:t>The development of social enterprises in Taiwan is still in its early stages but is gaining significant attention. Creating a supportive environment for social business development requires collaboration among the public, enterprises, and the government. Only through such cooperation can we encourage continuous innovation and steady growth in social enterprises.</w:t>
      </w:r>
    </w:p>
    <w:p w14:paraId="4E1886B5" w14:textId="0A2CFEBD" w:rsidR="0089763B" w:rsidRDefault="0089763B" w:rsidP="0089763B">
      <w:r>
        <w:t>The Social Enterprise Award, open to Taiwan-based social enterprises (company limited or company limited by shares) and under the banner of the British Chamber of Commerce in Taipei Business Awards, provides an excellent platform to celebrate and share achievements and learnings from organisations in this vital area. It will create more business opportunities for cooperation between social enterprises, profit-oriented organisations, and potential investors.</w:t>
      </w:r>
    </w:p>
    <w:p w14:paraId="76555408" w14:textId="2835E589" w:rsidR="00FC7D73" w:rsidRDefault="0089763B" w:rsidP="005D28D6">
      <w:r>
        <w:t>Submissions are encouraged to be made by teams but must be submitted under the name of a specific company.</w:t>
      </w:r>
    </w:p>
    <w:p w14:paraId="6302F5B5" w14:textId="77777777" w:rsidR="000635DE" w:rsidRPr="0089763B" w:rsidRDefault="000635DE" w:rsidP="005D28D6">
      <w:pPr>
        <w:rPr>
          <w:rFonts w:cs="Segoe UI"/>
          <w:szCs w:val="20"/>
          <w:lang w:val="en-GB"/>
        </w:rPr>
      </w:pPr>
    </w:p>
    <w:p w14:paraId="140E53C6" w14:textId="763F69DC" w:rsidR="00F23679" w:rsidRDefault="00F23679" w:rsidP="00F70127">
      <w:pPr>
        <w:pStyle w:val="2"/>
      </w:pPr>
      <w:r>
        <w:t xml:space="preserve">Judging </w:t>
      </w:r>
      <w:r w:rsidR="005D28D6">
        <w:t>Criteria</w:t>
      </w:r>
    </w:p>
    <w:p w14:paraId="3EB5E9ED" w14:textId="77777777" w:rsidR="0089763B" w:rsidRDefault="0089763B" w:rsidP="0089763B">
      <w:pPr>
        <w:rPr>
          <w:rFonts w:cs="Segoe UI"/>
          <w:szCs w:val="20"/>
          <w:lang w:val="en-GB"/>
        </w:rPr>
      </w:pPr>
      <w:r w:rsidRPr="0089763B">
        <w:rPr>
          <w:rFonts w:cs="Segoe UI"/>
          <w:szCs w:val="20"/>
          <w:lang w:val="en-GB"/>
        </w:rPr>
        <w:t>Nominations/entries can be made under one of the United Nations Sustainable Development Goals:</w:t>
      </w:r>
    </w:p>
    <w:p w14:paraId="3247C32C" w14:textId="77777777" w:rsidR="0089763B" w:rsidRDefault="0089763B" w:rsidP="0089763B">
      <w:pPr>
        <w:pStyle w:val="ab"/>
        <w:numPr>
          <w:ilvl w:val="0"/>
          <w:numId w:val="28"/>
        </w:numPr>
        <w:rPr>
          <w:rFonts w:cs="Segoe UI"/>
          <w:szCs w:val="20"/>
          <w:lang w:val="en-GB"/>
        </w:rPr>
      </w:pPr>
      <w:r w:rsidRPr="0089763B">
        <w:rPr>
          <w:rFonts w:cs="Segoe UI"/>
          <w:szCs w:val="20"/>
          <w:lang w:val="en-GB"/>
        </w:rPr>
        <w:t>Goal 1: No Poverty</w:t>
      </w:r>
    </w:p>
    <w:p w14:paraId="324C5807" w14:textId="77777777" w:rsidR="0089763B" w:rsidRDefault="0089763B" w:rsidP="0089763B">
      <w:pPr>
        <w:pStyle w:val="ab"/>
        <w:numPr>
          <w:ilvl w:val="0"/>
          <w:numId w:val="28"/>
        </w:numPr>
        <w:rPr>
          <w:rFonts w:cs="Segoe UI"/>
          <w:szCs w:val="20"/>
          <w:lang w:val="en-GB"/>
        </w:rPr>
      </w:pPr>
      <w:r w:rsidRPr="0089763B">
        <w:rPr>
          <w:rFonts w:cs="Segoe UI"/>
          <w:szCs w:val="20"/>
          <w:lang w:val="en-GB"/>
        </w:rPr>
        <w:t>Goal 2: Zero Hunger</w:t>
      </w:r>
    </w:p>
    <w:p w14:paraId="03EEEAF9" w14:textId="77777777" w:rsidR="0089763B" w:rsidRDefault="0089763B" w:rsidP="0089763B">
      <w:pPr>
        <w:pStyle w:val="ab"/>
        <w:numPr>
          <w:ilvl w:val="0"/>
          <w:numId w:val="28"/>
        </w:numPr>
        <w:rPr>
          <w:rFonts w:cs="Segoe UI"/>
          <w:szCs w:val="20"/>
          <w:lang w:val="en-GB"/>
        </w:rPr>
      </w:pPr>
      <w:r w:rsidRPr="0089763B">
        <w:rPr>
          <w:rFonts w:cs="Segoe UI"/>
          <w:szCs w:val="20"/>
          <w:lang w:val="en-GB"/>
        </w:rPr>
        <w:t>Goal 3: Good Health and Well-Being for People</w:t>
      </w:r>
    </w:p>
    <w:p w14:paraId="2DC06FFA" w14:textId="77777777" w:rsidR="0089763B" w:rsidRDefault="0089763B" w:rsidP="0089763B">
      <w:pPr>
        <w:pStyle w:val="ab"/>
        <w:numPr>
          <w:ilvl w:val="0"/>
          <w:numId w:val="28"/>
        </w:numPr>
        <w:rPr>
          <w:rFonts w:cs="Segoe UI"/>
          <w:szCs w:val="20"/>
          <w:lang w:val="en-GB"/>
        </w:rPr>
      </w:pPr>
      <w:r w:rsidRPr="0089763B">
        <w:rPr>
          <w:rFonts w:cs="Segoe UI"/>
          <w:szCs w:val="20"/>
          <w:lang w:val="en-GB"/>
        </w:rPr>
        <w:t>Goal 4: Quality Education</w:t>
      </w:r>
    </w:p>
    <w:p w14:paraId="30706BBA" w14:textId="77777777" w:rsidR="0089763B" w:rsidRDefault="0089763B" w:rsidP="0089763B">
      <w:pPr>
        <w:pStyle w:val="ab"/>
        <w:numPr>
          <w:ilvl w:val="0"/>
          <w:numId w:val="28"/>
        </w:numPr>
        <w:rPr>
          <w:rFonts w:cs="Segoe UI"/>
          <w:szCs w:val="20"/>
          <w:lang w:val="en-GB"/>
        </w:rPr>
      </w:pPr>
      <w:r w:rsidRPr="0089763B">
        <w:rPr>
          <w:rFonts w:cs="Segoe UI"/>
          <w:szCs w:val="20"/>
          <w:lang w:val="en-GB"/>
        </w:rPr>
        <w:t>Goal 5: Gender Equality</w:t>
      </w:r>
    </w:p>
    <w:p w14:paraId="43F927BF" w14:textId="77777777" w:rsidR="0089763B" w:rsidRDefault="0089763B" w:rsidP="0089763B">
      <w:pPr>
        <w:pStyle w:val="ab"/>
        <w:numPr>
          <w:ilvl w:val="0"/>
          <w:numId w:val="28"/>
        </w:numPr>
        <w:rPr>
          <w:rFonts w:cs="Segoe UI"/>
          <w:szCs w:val="20"/>
          <w:lang w:val="en-GB"/>
        </w:rPr>
      </w:pPr>
      <w:r w:rsidRPr="0089763B">
        <w:rPr>
          <w:rFonts w:cs="Segoe UI"/>
          <w:szCs w:val="20"/>
          <w:lang w:val="en-GB"/>
        </w:rPr>
        <w:t>Goal 6: Clean Water and Sanitation</w:t>
      </w:r>
    </w:p>
    <w:p w14:paraId="1951FB1D" w14:textId="77777777" w:rsidR="0089763B" w:rsidRDefault="0089763B" w:rsidP="0089763B">
      <w:pPr>
        <w:pStyle w:val="ab"/>
        <w:numPr>
          <w:ilvl w:val="0"/>
          <w:numId w:val="28"/>
        </w:numPr>
        <w:rPr>
          <w:rFonts w:cs="Segoe UI"/>
          <w:szCs w:val="20"/>
          <w:lang w:val="en-GB"/>
        </w:rPr>
      </w:pPr>
      <w:r w:rsidRPr="0089763B">
        <w:rPr>
          <w:rFonts w:cs="Segoe UI"/>
          <w:szCs w:val="20"/>
          <w:lang w:val="en-GB"/>
        </w:rPr>
        <w:t>Goal 7: Affordable and Clean Energy</w:t>
      </w:r>
    </w:p>
    <w:p w14:paraId="4896F128" w14:textId="77777777" w:rsidR="0089763B" w:rsidRDefault="0089763B" w:rsidP="0089763B">
      <w:pPr>
        <w:pStyle w:val="ab"/>
        <w:numPr>
          <w:ilvl w:val="0"/>
          <w:numId w:val="28"/>
        </w:numPr>
        <w:rPr>
          <w:rFonts w:cs="Segoe UI"/>
          <w:szCs w:val="20"/>
          <w:lang w:val="en-GB"/>
        </w:rPr>
      </w:pPr>
      <w:r w:rsidRPr="0089763B">
        <w:rPr>
          <w:rFonts w:cs="Segoe UI"/>
          <w:szCs w:val="20"/>
          <w:lang w:val="en-GB"/>
        </w:rPr>
        <w:t>Goal 8: Decent Work and Economic Growth</w:t>
      </w:r>
    </w:p>
    <w:p w14:paraId="20573FCF" w14:textId="77777777" w:rsidR="0089763B" w:rsidRDefault="0089763B" w:rsidP="0089763B">
      <w:pPr>
        <w:pStyle w:val="ab"/>
        <w:numPr>
          <w:ilvl w:val="0"/>
          <w:numId w:val="28"/>
        </w:numPr>
        <w:rPr>
          <w:rFonts w:cs="Segoe UI"/>
          <w:szCs w:val="20"/>
          <w:lang w:val="en-GB"/>
        </w:rPr>
      </w:pPr>
      <w:r w:rsidRPr="0089763B">
        <w:rPr>
          <w:rFonts w:cs="Segoe UI"/>
          <w:szCs w:val="20"/>
          <w:lang w:val="en-GB"/>
        </w:rPr>
        <w:t>Goal 9: Industry, Innovation, and Infrastructure</w:t>
      </w:r>
    </w:p>
    <w:p w14:paraId="11670FE5" w14:textId="77777777" w:rsidR="0089763B" w:rsidRDefault="0089763B" w:rsidP="0089763B">
      <w:pPr>
        <w:pStyle w:val="ab"/>
        <w:numPr>
          <w:ilvl w:val="0"/>
          <w:numId w:val="28"/>
        </w:numPr>
        <w:rPr>
          <w:rFonts w:cs="Segoe UI"/>
          <w:szCs w:val="20"/>
          <w:lang w:val="en-GB"/>
        </w:rPr>
      </w:pPr>
      <w:r w:rsidRPr="0089763B">
        <w:rPr>
          <w:rFonts w:cs="Segoe UI"/>
          <w:szCs w:val="20"/>
          <w:lang w:val="en-GB"/>
        </w:rPr>
        <w:t>Goal 10: Reducing Inequalities</w:t>
      </w:r>
    </w:p>
    <w:p w14:paraId="435A3F58" w14:textId="77777777" w:rsidR="0089763B" w:rsidRDefault="0089763B" w:rsidP="0089763B">
      <w:pPr>
        <w:pStyle w:val="ab"/>
        <w:numPr>
          <w:ilvl w:val="0"/>
          <w:numId w:val="28"/>
        </w:numPr>
        <w:rPr>
          <w:rFonts w:cs="Segoe UI"/>
          <w:szCs w:val="20"/>
          <w:lang w:val="en-GB"/>
        </w:rPr>
      </w:pPr>
      <w:r w:rsidRPr="0089763B">
        <w:rPr>
          <w:rFonts w:cs="Segoe UI"/>
          <w:szCs w:val="20"/>
          <w:lang w:val="en-GB"/>
        </w:rPr>
        <w:t>Goal 11: Sustainable Cities and Communities</w:t>
      </w:r>
    </w:p>
    <w:p w14:paraId="59250BF4" w14:textId="77777777" w:rsidR="0089763B" w:rsidRDefault="0089763B" w:rsidP="0089763B">
      <w:pPr>
        <w:pStyle w:val="ab"/>
        <w:numPr>
          <w:ilvl w:val="0"/>
          <w:numId w:val="28"/>
        </w:numPr>
        <w:rPr>
          <w:rFonts w:cs="Segoe UI"/>
          <w:szCs w:val="20"/>
          <w:lang w:val="en-GB"/>
        </w:rPr>
      </w:pPr>
      <w:r w:rsidRPr="0089763B">
        <w:rPr>
          <w:rFonts w:cs="Segoe UI"/>
          <w:szCs w:val="20"/>
          <w:lang w:val="en-GB"/>
        </w:rPr>
        <w:t>Goal 12: Responsible Consumption and Production</w:t>
      </w:r>
    </w:p>
    <w:p w14:paraId="018494C9" w14:textId="77777777" w:rsidR="0089763B" w:rsidRDefault="0089763B" w:rsidP="0089763B">
      <w:pPr>
        <w:pStyle w:val="ab"/>
        <w:numPr>
          <w:ilvl w:val="0"/>
          <w:numId w:val="28"/>
        </w:numPr>
        <w:rPr>
          <w:rFonts w:cs="Segoe UI"/>
          <w:szCs w:val="20"/>
          <w:lang w:val="en-GB"/>
        </w:rPr>
      </w:pPr>
      <w:r w:rsidRPr="0089763B">
        <w:rPr>
          <w:rFonts w:cs="Segoe UI"/>
          <w:szCs w:val="20"/>
          <w:lang w:val="en-GB"/>
        </w:rPr>
        <w:t>Goal 13: Climate Action</w:t>
      </w:r>
    </w:p>
    <w:p w14:paraId="0C6895E0" w14:textId="77777777" w:rsidR="0089763B" w:rsidRDefault="0089763B" w:rsidP="0089763B">
      <w:pPr>
        <w:pStyle w:val="ab"/>
        <w:numPr>
          <w:ilvl w:val="0"/>
          <w:numId w:val="28"/>
        </w:numPr>
        <w:rPr>
          <w:rFonts w:cs="Segoe UI"/>
          <w:szCs w:val="20"/>
          <w:lang w:val="en-GB"/>
        </w:rPr>
      </w:pPr>
      <w:r w:rsidRPr="0089763B">
        <w:rPr>
          <w:rFonts w:cs="Segoe UI"/>
          <w:szCs w:val="20"/>
          <w:lang w:val="en-GB"/>
        </w:rPr>
        <w:t>Goal 14: Life Below Water</w:t>
      </w:r>
    </w:p>
    <w:p w14:paraId="0AD8A471" w14:textId="77777777" w:rsidR="0089763B" w:rsidRDefault="0089763B" w:rsidP="0089763B">
      <w:pPr>
        <w:pStyle w:val="ab"/>
        <w:numPr>
          <w:ilvl w:val="0"/>
          <w:numId w:val="28"/>
        </w:numPr>
        <w:rPr>
          <w:rFonts w:cs="Segoe UI"/>
          <w:szCs w:val="20"/>
          <w:lang w:val="en-GB"/>
        </w:rPr>
      </w:pPr>
      <w:r w:rsidRPr="0089763B">
        <w:rPr>
          <w:rFonts w:cs="Segoe UI"/>
          <w:szCs w:val="20"/>
          <w:lang w:val="en-GB"/>
        </w:rPr>
        <w:t>Goal 15: Life on Land</w:t>
      </w:r>
    </w:p>
    <w:p w14:paraId="7BDC1F95" w14:textId="77777777" w:rsidR="0089763B" w:rsidRDefault="0089763B" w:rsidP="0089763B">
      <w:pPr>
        <w:pStyle w:val="ab"/>
        <w:numPr>
          <w:ilvl w:val="0"/>
          <w:numId w:val="28"/>
        </w:numPr>
        <w:rPr>
          <w:rFonts w:cs="Segoe UI"/>
          <w:szCs w:val="20"/>
          <w:lang w:val="en-GB"/>
        </w:rPr>
      </w:pPr>
      <w:r w:rsidRPr="0089763B">
        <w:rPr>
          <w:rFonts w:cs="Segoe UI"/>
          <w:szCs w:val="20"/>
          <w:lang w:val="en-GB"/>
        </w:rPr>
        <w:t>Goal 16: Peace, Justice, and Strong Institutions</w:t>
      </w:r>
    </w:p>
    <w:p w14:paraId="3AAE24CE" w14:textId="79BD6E40" w:rsidR="0089763B" w:rsidRPr="0089763B" w:rsidRDefault="0089763B" w:rsidP="0089763B">
      <w:pPr>
        <w:pStyle w:val="ab"/>
        <w:numPr>
          <w:ilvl w:val="0"/>
          <w:numId w:val="28"/>
        </w:numPr>
        <w:rPr>
          <w:rFonts w:cs="Segoe UI"/>
          <w:szCs w:val="20"/>
          <w:lang w:val="en-GB"/>
        </w:rPr>
      </w:pPr>
      <w:r w:rsidRPr="0089763B">
        <w:rPr>
          <w:rFonts w:cs="Segoe UI"/>
          <w:szCs w:val="20"/>
          <w:lang w:val="en-GB"/>
        </w:rPr>
        <w:t>Goal 17: Partnerships for the Goals</w:t>
      </w:r>
    </w:p>
    <w:p w14:paraId="20733824" w14:textId="77777777" w:rsidR="000635DE" w:rsidRDefault="000635DE" w:rsidP="0089763B">
      <w:pPr>
        <w:rPr>
          <w:rFonts w:cs="Segoe UI"/>
          <w:szCs w:val="20"/>
          <w:lang w:val="en-GB"/>
        </w:rPr>
      </w:pPr>
    </w:p>
    <w:p w14:paraId="55A0BC51" w14:textId="03990576" w:rsidR="0089763B" w:rsidRPr="0089763B" w:rsidRDefault="0089763B" w:rsidP="0089763B">
      <w:pPr>
        <w:rPr>
          <w:rFonts w:cs="Segoe UI"/>
          <w:szCs w:val="20"/>
          <w:lang w:val="en-GB"/>
        </w:rPr>
      </w:pPr>
      <w:r>
        <w:rPr>
          <w:rFonts w:cs="Segoe UI"/>
          <w:szCs w:val="20"/>
          <w:lang w:val="en-GB"/>
        </w:rPr>
        <w:t>D</w:t>
      </w:r>
      <w:r w:rsidRPr="0089763B">
        <w:rPr>
          <w:rFonts w:cs="Segoe UI"/>
          <w:szCs w:val="20"/>
          <w:lang w:val="en-GB"/>
        </w:rPr>
        <w:t>etails of the judging criteria:</w:t>
      </w:r>
    </w:p>
    <w:p w14:paraId="6E996FF5" w14:textId="77777777" w:rsidR="0089763B" w:rsidRDefault="0089763B" w:rsidP="0089763B">
      <w:pPr>
        <w:pStyle w:val="ab"/>
        <w:numPr>
          <w:ilvl w:val="0"/>
          <w:numId w:val="30"/>
        </w:numPr>
        <w:rPr>
          <w:lang w:val="en-GB"/>
        </w:rPr>
      </w:pPr>
      <w:r w:rsidRPr="0089763B">
        <w:rPr>
          <w:lang w:val="en-GB"/>
        </w:rPr>
        <w:t>Clarify the Relation of Social Enterprise and Social Issue (25%)</w:t>
      </w:r>
    </w:p>
    <w:p w14:paraId="2861E6BC" w14:textId="77777777" w:rsidR="0089763B" w:rsidRDefault="0089763B" w:rsidP="0089763B">
      <w:pPr>
        <w:pStyle w:val="ab"/>
        <w:numPr>
          <w:ilvl w:val="0"/>
          <w:numId w:val="30"/>
        </w:numPr>
        <w:rPr>
          <w:lang w:val="en-GB"/>
        </w:rPr>
      </w:pPr>
      <w:r w:rsidRPr="0089763B">
        <w:rPr>
          <w:lang w:val="en-GB"/>
        </w:rPr>
        <w:t xml:space="preserve">Sustainable Business Model (20%) </w:t>
      </w:r>
    </w:p>
    <w:p w14:paraId="308F6607" w14:textId="66921BB6" w:rsidR="0089763B" w:rsidRPr="0089763B" w:rsidRDefault="0089763B" w:rsidP="0089763B">
      <w:pPr>
        <w:pStyle w:val="ab"/>
        <w:ind w:left="1080"/>
        <w:rPr>
          <w:lang w:val="en-GB"/>
        </w:rPr>
      </w:pPr>
      <w:r w:rsidRPr="0089763B">
        <w:rPr>
          <w:rFonts w:hint="eastAsia"/>
          <w:lang w:val="en-GB"/>
        </w:rPr>
        <w:t>•</w:t>
      </w:r>
      <w:r w:rsidRPr="0089763B">
        <w:rPr>
          <w:lang w:val="en-GB"/>
        </w:rPr>
        <w:t>Additional points will be awarded for the Bonus question (3%)</w:t>
      </w:r>
    </w:p>
    <w:p w14:paraId="35717456" w14:textId="77777777" w:rsidR="0089763B" w:rsidRDefault="0089763B" w:rsidP="0089763B">
      <w:pPr>
        <w:pStyle w:val="ab"/>
        <w:numPr>
          <w:ilvl w:val="0"/>
          <w:numId w:val="30"/>
        </w:numPr>
        <w:rPr>
          <w:lang w:val="en-GB"/>
        </w:rPr>
      </w:pPr>
      <w:r w:rsidRPr="0089763B">
        <w:rPr>
          <w:lang w:val="en-GB"/>
        </w:rPr>
        <w:t>Realistic Economic Value and Social Impact (20%)</w:t>
      </w:r>
    </w:p>
    <w:p w14:paraId="0301D7FF" w14:textId="77777777" w:rsidR="0089763B" w:rsidRDefault="0089763B" w:rsidP="0089763B">
      <w:pPr>
        <w:pStyle w:val="ab"/>
        <w:numPr>
          <w:ilvl w:val="0"/>
          <w:numId w:val="30"/>
        </w:numPr>
        <w:rPr>
          <w:lang w:val="en-GB"/>
        </w:rPr>
      </w:pPr>
      <w:r w:rsidRPr="0089763B">
        <w:rPr>
          <w:lang w:val="en-GB"/>
        </w:rPr>
        <w:t>Transparent Governance (20%)</w:t>
      </w:r>
    </w:p>
    <w:p w14:paraId="58997D87" w14:textId="61EE5D8F" w:rsidR="00F70127" w:rsidRDefault="0089763B" w:rsidP="0089763B">
      <w:pPr>
        <w:pStyle w:val="ab"/>
        <w:numPr>
          <w:ilvl w:val="0"/>
          <w:numId w:val="30"/>
        </w:numPr>
        <w:rPr>
          <w:lang w:val="en-GB"/>
        </w:rPr>
      </w:pPr>
      <w:r w:rsidRPr="0089763B">
        <w:rPr>
          <w:lang w:val="en-GB"/>
        </w:rPr>
        <w:t>Innovative Product or Service Solution (15%)</w:t>
      </w:r>
    </w:p>
    <w:p w14:paraId="64C7BFF1" w14:textId="75724DF8" w:rsidR="0089763B" w:rsidRPr="005D28D6" w:rsidRDefault="0089763B" w:rsidP="0089763B">
      <w:pPr>
        <w:rPr>
          <w:lang w:val="en-GB"/>
        </w:rPr>
      </w:pPr>
      <w:r w:rsidRPr="0089763B">
        <w:rPr>
          <w:lang w:val="en-GB"/>
        </w:rPr>
        <w:t xml:space="preserve">The judging panel will shortlist three companies from all entrants. The same panel will select a winning company, which will be announced at the Award Event on </w:t>
      </w:r>
      <w:r w:rsidRPr="0089763B">
        <w:rPr>
          <w:b/>
          <w:bCs/>
          <w:i/>
          <w:iCs/>
          <w:lang w:val="en-GB"/>
        </w:rPr>
        <w:t>25th September 2024</w:t>
      </w:r>
      <w:r w:rsidRPr="0089763B">
        <w:rPr>
          <w:lang w:val="en-GB"/>
        </w:rPr>
        <w:t>.</w:t>
      </w:r>
    </w:p>
    <w:p w14:paraId="51E60BFD" w14:textId="090BC26A" w:rsidR="00F70127" w:rsidRDefault="00F70127" w:rsidP="00F70127">
      <w:pPr>
        <w:pStyle w:val="2"/>
      </w:pPr>
      <w:r w:rsidRPr="00F70127">
        <w:t>How to Submit</w:t>
      </w:r>
    </w:p>
    <w:p w14:paraId="64188BF2" w14:textId="77777777" w:rsidR="006262CC" w:rsidRDefault="006262CC" w:rsidP="006262CC">
      <w:r>
        <w:t>Organisations can submit up to two pieces of supporting evidence, explicitly referred to or linked within the submission. Evidence can be attached to the submission form or emailed along with it.</w:t>
      </w:r>
    </w:p>
    <w:p w14:paraId="1CBDB482" w14:textId="77777777" w:rsidR="006262CC" w:rsidRDefault="006262CC" w:rsidP="006262CC">
      <w:r>
        <w:t>Submissions may include hyperlinks to internal or external websites within the word limit if relevant.</w:t>
      </w:r>
    </w:p>
    <w:p w14:paraId="5CEA63A5" w14:textId="77777777" w:rsidR="006262CC" w:rsidRDefault="006262CC" w:rsidP="006262CC">
      <w:r>
        <w:t>The content of the submission and evidence should cover activities that have taken place within the 24 months preceding the award deadline.</w:t>
      </w:r>
    </w:p>
    <w:p w14:paraId="5425DA2D" w14:textId="299F3CC0" w:rsidR="00A24497" w:rsidRPr="006F7588" w:rsidRDefault="001703A7" w:rsidP="006262CC">
      <w:r w:rsidRPr="001703A7">
        <w:rPr>
          <w:b/>
        </w:rPr>
        <w:t xml:space="preserve">Email your application to </w:t>
      </w:r>
      <w:hyperlink r:id="rId11" w:history="1">
        <w:r w:rsidR="00BB0F02" w:rsidRPr="000857E3">
          <w:rPr>
            <w:rStyle w:val="aa"/>
            <w:b/>
          </w:rPr>
          <w:t>BBAMarketing@bcctaipei.com</w:t>
        </w:r>
      </w:hyperlink>
      <w:r w:rsidRPr="001703A7">
        <w:rPr>
          <w:b/>
        </w:rPr>
        <w:t xml:space="preserve"> </w:t>
      </w:r>
      <w:r w:rsidR="008D2FF7">
        <w:rPr>
          <w:b/>
        </w:rPr>
        <w:t xml:space="preserve">by </w:t>
      </w:r>
      <w:r w:rsidR="00F70127" w:rsidRPr="00F70127">
        <w:rPr>
          <w:b/>
        </w:rPr>
        <w:t>Friday, 16 August 2024.</w:t>
      </w:r>
    </w:p>
    <w:sectPr w:rsidR="00A24497" w:rsidRPr="006F7588" w:rsidSect="00AE54DA">
      <w:headerReference w:type="default" r:id="rId12"/>
      <w:footerReference w:type="default" r:id="rId13"/>
      <w:pgSz w:w="11900" w:h="16840"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B3A1DF" w14:textId="77777777" w:rsidR="003F10A5" w:rsidRDefault="003F10A5" w:rsidP="00C24685">
      <w:pPr>
        <w:spacing w:after="0" w:line="240" w:lineRule="auto"/>
      </w:pPr>
      <w:r>
        <w:separator/>
      </w:r>
    </w:p>
  </w:endnote>
  <w:endnote w:type="continuationSeparator" w:id="0">
    <w:p w14:paraId="500C301C" w14:textId="77777777" w:rsidR="003F10A5" w:rsidRDefault="003F10A5" w:rsidP="00C24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46BA4" w14:textId="77777777" w:rsidR="00967BC9" w:rsidRDefault="00BA1EBE" w:rsidP="00967BC9">
    <w:pPr>
      <w:pStyle w:val="a5"/>
      <w:jc w:val="right"/>
    </w:pPr>
    <w:r>
      <w:rPr>
        <w:noProof/>
        <w:lang w:val="en-GB" w:eastAsia="en-GB"/>
      </w:rPr>
      <mc:AlternateContent>
        <mc:Choice Requires="wpg">
          <w:drawing>
            <wp:anchor distT="0" distB="0" distL="114300" distR="114300" simplePos="0" relativeHeight="251659264" behindDoc="0" locked="0" layoutInCell="1" allowOverlap="1" wp14:anchorId="246CDC1A" wp14:editId="7F44A031">
              <wp:simplePos x="0" y="0"/>
              <wp:positionH relativeFrom="column">
                <wp:posOffset>0</wp:posOffset>
              </wp:positionH>
              <wp:positionV relativeFrom="page">
                <wp:posOffset>9258300</wp:posOffset>
              </wp:positionV>
              <wp:extent cx="6642100" cy="974725"/>
              <wp:effectExtent l="0" t="0" r="6350" b="0"/>
              <wp:wrapSquare wrapText="bothSides"/>
              <wp:docPr id="5" name="Group 5"/>
              <wp:cNvGraphicFramePr/>
              <a:graphic xmlns:a="http://schemas.openxmlformats.org/drawingml/2006/main">
                <a:graphicData uri="http://schemas.microsoft.com/office/word/2010/wordprocessingGroup">
                  <wpg:wgp>
                    <wpg:cNvGrpSpPr/>
                    <wpg:grpSpPr>
                      <a:xfrm>
                        <a:off x="0" y="0"/>
                        <a:ext cx="6642100" cy="974725"/>
                        <a:chOff x="0" y="0"/>
                        <a:chExt cx="6642100" cy="974725"/>
                      </a:xfrm>
                    </wpg:grpSpPr>
                    <pic:pic xmlns:pic="http://schemas.openxmlformats.org/drawingml/2006/picture">
                      <pic:nvPicPr>
                        <pic:cNvPr id="4" name="Picture 4" descr="\\BCCTSHARED\Sharing files\Admin\BCCT Collateral\BCC (UK) collaterals\BCC_LOGO_ACCREDITATION_B.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934075" y="0"/>
                          <a:ext cx="701675" cy="809625"/>
                        </a:xfrm>
                        <a:prstGeom prst="rect">
                          <a:avLst/>
                        </a:prstGeom>
                        <a:noFill/>
                        <a:ln>
                          <a:noFill/>
                        </a:ln>
                      </pic:spPr>
                    </pic:pic>
                    <pic:pic xmlns:pic="http://schemas.openxmlformats.org/drawingml/2006/picture">
                      <pic:nvPicPr>
                        <pic:cNvPr id="2" name="Picture 2"/>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809625"/>
                          <a:ext cx="6642100" cy="165100"/>
                        </a:xfrm>
                        <a:prstGeom prst="rect">
                          <a:avLst/>
                        </a:prstGeom>
                      </pic:spPr>
                    </pic:pic>
                  </wpg:wgp>
                </a:graphicData>
              </a:graphic>
            </wp:anchor>
          </w:drawing>
        </mc:Choice>
        <mc:Fallback>
          <w:pict>
            <v:group w14:anchorId="549B4847" id="Group 5" o:spid="_x0000_s1026" style="position:absolute;margin-left:0;margin-top:729pt;width:523pt;height:76.75pt;z-index:251659264;mso-position-vertical-relative:page" coordsize="66421,97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59340;width:7017;height:8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">
                <v:imagedata r:id="rId3" o:title="BCC_LOGO_ACCREDITATION_B"/>
                <v:path arrowok="t"/>
              </v:shape>
              <v:shape id="Picture 2" o:spid="_x0000_s1028" type="#_x0000_t75" style="position:absolute;top:8096;width:6642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">
                <v:imagedata r:id="rId4" o:title=""/>
                <v:path arrowok="t"/>
              </v:shape>
              <w10:wrap type="square" anchory="page"/>
            </v:group>
          </w:pict>
        </mc:Fallback>
      </mc:AlternateContent>
    </w:r>
  </w:p>
  <w:p w14:paraId="32F23BEF" w14:textId="77777777" w:rsidR="004836DC" w:rsidRDefault="004836D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6DF86" w14:textId="77777777" w:rsidR="003F10A5" w:rsidRDefault="003F10A5" w:rsidP="00C24685">
      <w:pPr>
        <w:spacing w:after="0" w:line="240" w:lineRule="auto"/>
      </w:pPr>
      <w:bookmarkStart w:id="0" w:name="_Hlk73719453"/>
      <w:bookmarkEnd w:id="0"/>
      <w:r>
        <w:separator/>
      </w:r>
    </w:p>
  </w:footnote>
  <w:footnote w:type="continuationSeparator" w:id="0">
    <w:p w14:paraId="26159BAD" w14:textId="77777777" w:rsidR="003F10A5" w:rsidRDefault="003F10A5" w:rsidP="00C24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A8228" w14:textId="7AB3B371" w:rsidR="008D2FF7" w:rsidRPr="00D6218F" w:rsidRDefault="00402FAF" w:rsidP="00D6218F">
    <w:pPr>
      <w:rPr>
        <w:rFonts w:ascii="Times New Roman" w:eastAsia="Times New Roman" w:hAnsi="Times New Roman" w:cs="Times New Roman"/>
        <w:sz w:val="24"/>
        <w:szCs w:val="24"/>
        <w:lang w:val="en-GB"/>
      </w:rPr>
    </w:pPr>
    <w:r>
      <w:rPr>
        <w:noProof/>
        <w:lang w:val="en-GB"/>
      </w:rPr>
      <w:drawing>
        <wp:anchor distT="0" distB="0" distL="114300" distR="114300" simplePos="0" relativeHeight="251660288" behindDoc="0" locked="0" layoutInCell="1" allowOverlap="1" wp14:anchorId="7FA45CB6" wp14:editId="43D8CF27">
          <wp:simplePos x="0" y="0"/>
          <wp:positionH relativeFrom="column">
            <wp:posOffset>3651250</wp:posOffset>
          </wp:positionH>
          <wp:positionV relativeFrom="paragraph">
            <wp:posOffset>50800</wp:posOffset>
          </wp:positionV>
          <wp:extent cx="1486535" cy="768350"/>
          <wp:effectExtent l="0" t="0" r="0" b="0"/>
          <wp:wrapNone/>
          <wp:docPr id="7881972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1312" behindDoc="0" locked="0" layoutInCell="1" allowOverlap="1" wp14:anchorId="430D1AB7" wp14:editId="73935925">
          <wp:simplePos x="0" y="0"/>
          <wp:positionH relativeFrom="margin">
            <wp:align>right</wp:align>
          </wp:positionH>
          <wp:positionV relativeFrom="paragraph">
            <wp:posOffset>6350</wp:posOffset>
          </wp:positionV>
          <wp:extent cx="1644650" cy="894814"/>
          <wp:effectExtent l="0" t="0" r="0" b="0"/>
          <wp:wrapNone/>
          <wp:docPr id="860505587" name="Picture 4" descr="A red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05587" name="Picture 4" descr="A red text on a black background&#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4650" cy="894814"/>
                  </a:xfrm>
                  <a:prstGeom prst="rect">
                    <a:avLst/>
                  </a:prstGeom>
                  <a:noFill/>
                  <a:ln>
                    <a:noFill/>
                  </a:ln>
                </pic:spPr>
              </pic:pic>
            </a:graphicData>
          </a:graphic>
          <wp14:sizeRelH relativeFrom="page">
            <wp14:pctWidth>0</wp14:pctWidth>
          </wp14:sizeRelH>
          <wp14:sizeRelV relativeFrom="page">
            <wp14:pctHeight>0</wp14:pctHeight>
          </wp14:sizeRelV>
        </wp:anchor>
      </w:drawing>
    </w:r>
    <w:r w:rsidR="00F51A68">
      <w:t xml:space="preserve"> </w:t>
    </w:r>
    <w:r w:rsidR="00F70127">
      <w:rPr>
        <w:noProof/>
      </w:rPr>
      <w:drawing>
        <wp:inline distT="0" distB="0" distL="0" distR="0" wp14:anchorId="639F6ACA" wp14:editId="445984FA">
          <wp:extent cx="1280160" cy="749160"/>
          <wp:effectExtent l="0" t="0" r="0" b="0"/>
          <wp:docPr id="2033923562" name="Picture 1" descr="A number with a flag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923562" name="Picture 1" descr="A number with a flag in the middle&#10;&#10;Description automatically generated"/>
                  <pic:cNvPicPr>
                    <a:picLocks noChangeAspect="1" noChangeArrowheads="1"/>
                  </pic:cNvPicPr>
                </pic:nvPicPr>
                <pic:blipFill rotWithShape="1">
                  <a:blip r:embed="rId3">
                    <a:extLst>
                      <a:ext uri="{28A0092B-C50C-407E-A947-70E740481C1C}">
                        <a14:useLocalDpi xmlns:a14="http://schemas.microsoft.com/office/drawing/2010/main" val="0"/>
                      </a:ext>
                    </a:extLst>
                  </a:blip>
                  <a:srcRect t="19794" b="21685"/>
                  <a:stretch/>
                </pic:blipFill>
                <pic:spPr bwMode="auto">
                  <a:xfrm>
                    <a:off x="0" y="0"/>
                    <a:ext cx="1293429" cy="756925"/>
                  </a:xfrm>
                  <a:prstGeom prst="rect">
                    <a:avLst/>
                  </a:prstGeom>
                  <a:noFill/>
                  <a:ln>
                    <a:noFill/>
                  </a:ln>
                  <a:extLst>
                    <a:ext uri="{53640926-AAD7-44D8-BBD7-CCE9431645EC}">
                      <a14:shadowObscured xmlns:a14="http://schemas.microsoft.com/office/drawing/2010/main"/>
                    </a:ext>
                  </a:extLst>
                </pic:spPr>
              </pic:pic>
            </a:graphicData>
          </a:graphic>
        </wp:inline>
      </w:drawing>
    </w:r>
    <w:r w:rsidR="00F51A68">
      <w:rPr>
        <w:noProof/>
        <w:lang w:val="en-GB"/>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36A46"/>
    <w:multiLevelType w:val="multilevel"/>
    <w:tmpl w:val="99BC5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D551A"/>
    <w:multiLevelType w:val="hybridMultilevel"/>
    <w:tmpl w:val="FFD88CB6"/>
    <w:lvl w:ilvl="0" w:tplc="08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197068"/>
    <w:multiLevelType w:val="multilevel"/>
    <w:tmpl w:val="44CEE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E220C"/>
    <w:multiLevelType w:val="hybridMultilevel"/>
    <w:tmpl w:val="B18CF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242A5A"/>
    <w:multiLevelType w:val="multilevel"/>
    <w:tmpl w:val="F5789D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96BFA"/>
    <w:multiLevelType w:val="hybridMultilevel"/>
    <w:tmpl w:val="62E8E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8D3A78"/>
    <w:multiLevelType w:val="multilevel"/>
    <w:tmpl w:val="A42E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1393FCB"/>
    <w:multiLevelType w:val="hybridMultilevel"/>
    <w:tmpl w:val="3496CCCE"/>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075BCE"/>
    <w:multiLevelType w:val="hybridMultilevel"/>
    <w:tmpl w:val="856059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E252B1"/>
    <w:multiLevelType w:val="multilevel"/>
    <w:tmpl w:val="3652670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86908E9"/>
    <w:multiLevelType w:val="hybridMultilevel"/>
    <w:tmpl w:val="1A64C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2C06E5"/>
    <w:multiLevelType w:val="multilevel"/>
    <w:tmpl w:val="6B82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464042"/>
    <w:multiLevelType w:val="multilevel"/>
    <w:tmpl w:val="ACB2D1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AC19FA"/>
    <w:multiLevelType w:val="multilevel"/>
    <w:tmpl w:val="A620A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E5762C"/>
    <w:multiLevelType w:val="hybridMultilevel"/>
    <w:tmpl w:val="3E804132"/>
    <w:lvl w:ilvl="0" w:tplc="90604C9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6C30FC8"/>
    <w:multiLevelType w:val="multilevel"/>
    <w:tmpl w:val="5F76A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8502649"/>
    <w:multiLevelType w:val="hybridMultilevel"/>
    <w:tmpl w:val="D44C2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5785C"/>
    <w:multiLevelType w:val="hybridMultilevel"/>
    <w:tmpl w:val="8236AFAC"/>
    <w:lvl w:ilvl="0" w:tplc="04090001">
      <w:start w:val="1"/>
      <w:numFmt w:val="bullet"/>
      <w:lvlText w:val=""/>
      <w:lvlJc w:val="left"/>
      <w:pPr>
        <w:ind w:left="720" w:hanging="72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5BF03A0"/>
    <w:multiLevelType w:val="hybridMultilevel"/>
    <w:tmpl w:val="5D0CF4EC"/>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6534DB"/>
    <w:multiLevelType w:val="hybridMultilevel"/>
    <w:tmpl w:val="CB3C7314"/>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50337A8D"/>
    <w:multiLevelType w:val="multilevel"/>
    <w:tmpl w:val="AF52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3B1239"/>
    <w:multiLevelType w:val="multilevel"/>
    <w:tmpl w:val="76004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2906FD"/>
    <w:multiLevelType w:val="hybridMultilevel"/>
    <w:tmpl w:val="3138A8F4"/>
    <w:lvl w:ilvl="0" w:tplc="CAB8B3EE">
      <w:numFmt w:val="bullet"/>
      <w:lvlText w:val="•"/>
      <w:lvlJc w:val="left"/>
      <w:pPr>
        <w:ind w:left="720" w:hanging="720"/>
      </w:pPr>
      <w:rPr>
        <w:rFonts w:ascii="Segoe UI" w:eastAsiaTheme="minorEastAsia" w:hAnsi="Segoe UI" w:cs="Segoe U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8D094F"/>
    <w:multiLevelType w:val="hybridMultilevel"/>
    <w:tmpl w:val="6166E60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B3645CA"/>
    <w:multiLevelType w:val="multilevel"/>
    <w:tmpl w:val="19D8C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F736F5D"/>
    <w:multiLevelType w:val="hybridMultilevel"/>
    <w:tmpl w:val="412C9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EB6407"/>
    <w:multiLevelType w:val="hybridMultilevel"/>
    <w:tmpl w:val="5112B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976B0F"/>
    <w:multiLevelType w:val="hybridMultilevel"/>
    <w:tmpl w:val="966E636A"/>
    <w:lvl w:ilvl="0" w:tplc="72DE0C34">
      <w:start w:val="3"/>
      <w:numFmt w:val="bullet"/>
      <w:lvlText w:val="•"/>
      <w:lvlJc w:val="left"/>
      <w:pPr>
        <w:ind w:left="1080" w:hanging="720"/>
      </w:pPr>
      <w:rPr>
        <w:rFonts w:ascii="PMingLiU" w:eastAsia="PMingLiU" w:hAnsi="PMingLiU" w:cs="Segoe U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7901BC"/>
    <w:multiLevelType w:val="hybridMultilevel"/>
    <w:tmpl w:val="8DA0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D83AC2"/>
    <w:multiLevelType w:val="hybridMultilevel"/>
    <w:tmpl w:val="BE041EBA"/>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0195B"/>
    <w:multiLevelType w:val="hybridMultilevel"/>
    <w:tmpl w:val="D252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1357397">
    <w:abstractNumId w:val="13"/>
  </w:num>
  <w:num w:numId="2" w16cid:durableId="494103317">
    <w:abstractNumId w:val="4"/>
  </w:num>
  <w:num w:numId="3" w16cid:durableId="1296985089">
    <w:abstractNumId w:val="21"/>
  </w:num>
  <w:num w:numId="4" w16cid:durableId="696152216">
    <w:abstractNumId w:val="11"/>
  </w:num>
  <w:num w:numId="5" w16cid:durableId="1238781525">
    <w:abstractNumId w:val="0"/>
  </w:num>
  <w:num w:numId="6" w16cid:durableId="1845167441">
    <w:abstractNumId w:val="2"/>
  </w:num>
  <w:num w:numId="7" w16cid:durableId="1880706788">
    <w:abstractNumId w:val="12"/>
  </w:num>
  <w:num w:numId="8" w16cid:durableId="1259559379">
    <w:abstractNumId w:val="9"/>
  </w:num>
  <w:num w:numId="9" w16cid:durableId="1349717181">
    <w:abstractNumId w:val="25"/>
  </w:num>
  <w:num w:numId="10" w16cid:durableId="611591961">
    <w:abstractNumId w:val="26"/>
  </w:num>
  <w:num w:numId="11" w16cid:durableId="11690529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32941006">
    <w:abstractNumId w:val="29"/>
  </w:num>
  <w:num w:numId="13" w16cid:durableId="272135469">
    <w:abstractNumId w:val="16"/>
  </w:num>
  <w:num w:numId="14" w16cid:durableId="1995988439">
    <w:abstractNumId w:val="22"/>
  </w:num>
  <w:num w:numId="15" w16cid:durableId="909929235">
    <w:abstractNumId w:val="17"/>
  </w:num>
  <w:num w:numId="16" w16cid:durableId="2127575448">
    <w:abstractNumId w:val="18"/>
  </w:num>
  <w:num w:numId="17" w16cid:durableId="205066100">
    <w:abstractNumId w:val="1"/>
  </w:num>
  <w:num w:numId="18" w16cid:durableId="732118661">
    <w:abstractNumId w:val="7"/>
  </w:num>
  <w:num w:numId="19" w16cid:durableId="630599723">
    <w:abstractNumId w:val="23"/>
  </w:num>
  <w:num w:numId="20" w16cid:durableId="983043321">
    <w:abstractNumId w:val="19"/>
  </w:num>
  <w:num w:numId="21" w16cid:durableId="786705239">
    <w:abstractNumId w:val="24"/>
  </w:num>
  <w:num w:numId="22" w16cid:durableId="1949656645">
    <w:abstractNumId w:val="20"/>
  </w:num>
  <w:num w:numId="23" w16cid:durableId="1830099673">
    <w:abstractNumId w:val="15"/>
  </w:num>
  <w:num w:numId="24" w16cid:durableId="1369448568">
    <w:abstractNumId w:val="6"/>
  </w:num>
  <w:num w:numId="25" w16cid:durableId="681736667">
    <w:abstractNumId w:val="10"/>
  </w:num>
  <w:num w:numId="26" w16cid:durableId="784160299">
    <w:abstractNumId w:val="30"/>
  </w:num>
  <w:num w:numId="27" w16cid:durableId="213349884">
    <w:abstractNumId w:val="3"/>
  </w:num>
  <w:num w:numId="28" w16cid:durableId="1558205225">
    <w:abstractNumId w:val="5"/>
  </w:num>
  <w:num w:numId="29" w16cid:durableId="348720639">
    <w:abstractNumId w:val="8"/>
  </w:num>
  <w:num w:numId="30" w16cid:durableId="196741051">
    <w:abstractNumId w:val="14"/>
  </w:num>
  <w:num w:numId="31" w16cid:durableId="500657942">
    <w:abstractNumId w:val="28"/>
  </w:num>
  <w:num w:numId="32" w16cid:durableId="183521701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wNjYyMTcysDA1MjBR0lEKTi0uzszPAymwqAUAxSV8NiwAAAA="/>
  </w:docVars>
  <w:rsids>
    <w:rsidRoot w:val="00D654F4"/>
    <w:rsid w:val="00030107"/>
    <w:rsid w:val="000635DE"/>
    <w:rsid w:val="000709FF"/>
    <w:rsid w:val="000734CD"/>
    <w:rsid w:val="00077C25"/>
    <w:rsid w:val="0009037C"/>
    <w:rsid w:val="000A5D81"/>
    <w:rsid w:val="00110164"/>
    <w:rsid w:val="00115ABE"/>
    <w:rsid w:val="00140561"/>
    <w:rsid w:val="001703A7"/>
    <w:rsid w:val="001A31DD"/>
    <w:rsid w:val="001A3FE6"/>
    <w:rsid w:val="001B5C3B"/>
    <w:rsid w:val="001C5499"/>
    <w:rsid w:val="001E265E"/>
    <w:rsid w:val="001E42F9"/>
    <w:rsid w:val="00206374"/>
    <w:rsid w:val="002235D2"/>
    <w:rsid w:val="002264E5"/>
    <w:rsid w:val="002410CD"/>
    <w:rsid w:val="002615E9"/>
    <w:rsid w:val="00281F4F"/>
    <w:rsid w:val="00284C0B"/>
    <w:rsid w:val="002B1168"/>
    <w:rsid w:val="002B6D0C"/>
    <w:rsid w:val="002C0298"/>
    <w:rsid w:val="002C57FD"/>
    <w:rsid w:val="002F4D65"/>
    <w:rsid w:val="00307511"/>
    <w:rsid w:val="00327D0A"/>
    <w:rsid w:val="00353198"/>
    <w:rsid w:val="00363FCF"/>
    <w:rsid w:val="003813FD"/>
    <w:rsid w:val="003822C4"/>
    <w:rsid w:val="00396CE6"/>
    <w:rsid w:val="003D21B0"/>
    <w:rsid w:val="003E601A"/>
    <w:rsid w:val="003F10A5"/>
    <w:rsid w:val="003F7F88"/>
    <w:rsid w:val="00402FAF"/>
    <w:rsid w:val="0041001E"/>
    <w:rsid w:val="00410949"/>
    <w:rsid w:val="00444C8E"/>
    <w:rsid w:val="00451541"/>
    <w:rsid w:val="004836DC"/>
    <w:rsid w:val="004B0C16"/>
    <w:rsid w:val="004B7808"/>
    <w:rsid w:val="004D0B44"/>
    <w:rsid w:val="00530437"/>
    <w:rsid w:val="00554E34"/>
    <w:rsid w:val="0056792D"/>
    <w:rsid w:val="00570232"/>
    <w:rsid w:val="0057624E"/>
    <w:rsid w:val="00593411"/>
    <w:rsid w:val="005A0EDF"/>
    <w:rsid w:val="005B0DA0"/>
    <w:rsid w:val="005C5897"/>
    <w:rsid w:val="005D28D6"/>
    <w:rsid w:val="005E771B"/>
    <w:rsid w:val="005F6066"/>
    <w:rsid w:val="0062200B"/>
    <w:rsid w:val="006261B8"/>
    <w:rsid w:val="006262CC"/>
    <w:rsid w:val="00630370"/>
    <w:rsid w:val="00697BB9"/>
    <w:rsid w:val="006A1F72"/>
    <w:rsid w:val="006A6C0A"/>
    <w:rsid w:val="006C23A1"/>
    <w:rsid w:val="006C38EA"/>
    <w:rsid w:val="006F7588"/>
    <w:rsid w:val="00723F52"/>
    <w:rsid w:val="007259F5"/>
    <w:rsid w:val="00734A2C"/>
    <w:rsid w:val="007375E9"/>
    <w:rsid w:val="00751316"/>
    <w:rsid w:val="00785825"/>
    <w:rsid w:val="00787A19"/>
    <w:rsid w:val="007927CB"/>
    <w:rsid w:val="007D33B1"/>
    <w:rsid w:val="007D509C"/>
    <w:rsid w:val="0081282F"/>
    <w:rsid w:val="00830BD7"/>
    <w:rsid w:val="008353E7"/>
    <w:rsid w:val="00846820"/>
    <w:rsid w:val="00846ECB"/>
    <w:rsid w:val="0089763B"/>
    <w:rsid w:val="008A3066"/>
    <w:rsid w:val="008C019B"/>
    <w:rsid w:val="008D2FF7"/>
    <w:rsid w:val="009016E0"/>
    <w:rsid w:val="00965525"/>
    <w:rsid w:val="00967BC9"/>
    <w:rsid w:val="009A364B"/>
    <w:rsid w:val="009C4F01"/>
    <w:rsid w:val="009F2FB6"/>
    <w:rsid w:val="00A0055B"/>
    <w:rsid w:val="00A23038"/>
    <w:rsid w:val="00A24497"/>
    <w:rsid w:val="00A574EF"/>
    <w:rsid w:val="00A57FFC"/>
    <w:rsid w:val="00A92B19"/>
    <w:rsid w:val="00A96BA6"/>
    <w:rsid w:val="00AA7278"/>
    <w:rsid w:val="00AC4A24"/>
    <w:rsid w:val="00AC72A1"/>
    <w:rsid w:val="00AE54DA"/>
    <w:rsid w:val="00B65299"/>
    <w:rsid w:val="00B66EED"/>
    <w:rsid w:val="00BA1EBE"/>
    <w:rsid w:val="00BB0F02"/>
    <w:rsid w:val="00BC2E4F"/>
    <w:rsid w:val="00BE1A44"/>
    <w:rsid w:val="00C24685"/>
    <w:rsid w:val="00C323BD"/>
    <w:rsid w:val="00C506B4"/>
    <w:rsid w:val="00C74905"/>
    <w:rsid w:val="00C97536"/>
    <w:rsid w:val="00CB0571"/>
    <w:rsid w:val="00CB4D6E"/>
    <w:rsid w:val="00CF352E"/>
    <w:rsid w:val="00D128C7"/>
    <w:rsid w:val="00D13F56"/>
    <w:rsid w:val="00D437DC"/>
    <w:rsid w:val="00D6218F"/>
    <w:rsid w:val="00D654F4"/>
    <w:rsid w:val="00D96CE9"/>
    <w:rsid w:val="00DA2325"/>
    <w:rsid w:val="00DD6B58"/>
    <w:rsid w:val="00DF55D2"/>
    <w:rsid w:val="00E41CC2"/>
    <w:rsid w:val="00E518D6"/>
    <w:rsid w:val="00E51A1B"/>
    <w:rsid w:val="00E8317A"/>
    <w:rsid w:val="00E87E23"/>
    <w:rsid w:val="00EA198D"/>
    <w:rsid w:val="00EB366B"/>
    <w:rsid w:val="00EF0E38"/>
    <w:rsid w:val="00F110EF"/>
    <w:rsid w:val="00F2190E"/>
    <w:rsid w:val="00F23679"/>
    <w:rsid w:val="00F45D1A"/>
    <w:rsid w:val="00F51A68"/>
    <w:rsid w:val="00F70127"/>
    <w:rsid w:val="00F74803"/>
    <w:rsid w:val="00FC6EBF"/>
    <w:rsid w:val="00FC7D7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CF5B685"/>
  <w15:docId w15:val="{9E508168-544A-4208-9015-46D3A6FA3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59F5"/>
    <w:rPr>
      <w:rFonts w:ascii="Segoe UI" w:hAnsi="Segoe UI"/>
      <w:sz w:val="20"/>
      <w:lang w:eastAsia="zh-TW"/>
    </w:rPr>
  </w:style>
  <w:style w:type="paragraph" w:styleId="1">
    <w:name w:val="heading 1"/>
    <w:basedOn w:val="a"/>
    <w:next w:val="a"/>
    <w:link w:val="10"/>
    <w:autoRedefine/>
    <w:uiPriority w:val="9"/>
    <w:qFormat/>
    <w:rsid w:val="00B66EED"/>
    <w:pPr>
      <w:keepNext/>
      <w:keepLines/>
      <w:spacing w:before="240" w:after="0"/>
      <w:jc w:val="center"/>
      <w:outlineLvl w:val="0"/>
    </w:pPr>
    <w:rPr>
      <w:rFonts w:eastAsiaTheme="majorEastAsia" w:cstheme="majorBidi"/>
      <w:color w:val="2E74B5" w:themeColor="accent1" w:themeShade="BF"/>
      <w:sz w:val="32"/>
      <w:szCs w:val="32"/>
    </w:rPr>
  </w:style>
  <w:style w:type="paragraph" w:styleId="2">
    <w:name w:val="heading 2"/>
    <w:basedOn w:val="a"/>
    <w:next w:val="a"/>
    <w:link w:val="20"/>
    <w:autoRedefine/>
    <w:uiPriority w:val="9"/>
    <w:unhideWhenUsed/>
    <w:qFormat/>
    <w:rsid w:val="00F70127"/>
    <w:pPr>
      <w:keepNext/>
      <w:keepLines/>
      <w:spacing w:before="40" w:after="0"/>
      <w:jc w:val="both"/>
      <w:outlineLvl w:val="1"/>
    </w:pPr>
    <w:rPr>
      <w:rFonts w:eastAsiaTheme="majorEastAsia" w:cstheme="majorBidi"/>
      <w:color w:val="2E74B5" w:themeColor="accent1" w:themeShade="BF"/>
      <w:sz w:val="28"/>
      <w:szCs w:val="28"/>
    </w:rPr>
  </w:style>
  <w:style w:type="paragraph" w:styleId="3">
    <w:name w:val="heading 3"/>
    <w:basedOn w:val="a"/>
    <w:next w:val="a"/>
    <w:link w:val="30"/>
    <w:uiPriority w:val="9"/>
    <w:unhideWhenUsed/>
    <w:qFormat/>
    <w:rsid w:val="004B0C16"/>
    <w:pPr>
      <w:keepNext/>
      <w:keepLines/>
      <w:spacing w:before="40" w:after="0" w:line="276" w:lineRule="auto"/>
      <w:outlineLvl w:val="2"/>
    </w:pPr>
    <w:rPr>
      <w:rFonts w:asciiTheme="majorHAnsi" w:eastAsiaTheme="majorEastAsia" w:hAnsiTheme="majorHAnsi" w:cstheme="majorBidi"/>
      <w:color w:val="1F4D78" w:themeColor="accent1" w:themeShade="7F"/>
      <w:sz w:val="24"/>
      <w:szCs w:val="24"/>
      <w:lang w:val="en-GB"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4685"/>
    <w:pPr>
      <w:tabs>
        <w:tab w:val="center" w:pos="4680"/>
        <w:tab w:val="right" w:pos="9360"/>
      </w:tabs>
      <w:spacing w:after="0" w:line="240" w:lineRule="auto"/>
    </w:pPr>
    <w:rPr>
      <w:lang w:eastAsia="en-US"/>
    </w:rPr>
  </w:style>
  <w:style w:type="character" w:customStyle="1" w:styleId="a4">
    <w:name w:val="頁首 字元"/>
    <w:basedOn w:val="a0"/>
    <w:link w:val="a3"/>
    <w:uiPriority w:val="99"/>
    <w:rsid w:val="00C24685"/>
  </w:style>
  <w:style w:type="paragraph" w:styleId="a5">
    <w:name w:val="footer"/>
    <w:basedOn w:val="a"/>
    <w:link w:val="a6"/>
    <w:uiPriority w:val="99"/>
    <w:unhideWhenUsed/>
    <w:rsid w:val="00C24685"/>
    <w:pPr>
      <w:tabs>
        <w:tab w:val="center" w:pos="4680"/>
        <w:tab w:val="right" w:pos="9360"/>
      </w:tabs>
      <w:spacing w:after="0" w:line="240" w:lineRule="auto"/>
    </w:pPr>
    <w:rPr>
      <w:lang w:eastAsia="en-US"/>
    </w:rPr>
  </w:style>
  <w:style w:type="character" w:customStyle="1" w:styleId="a6">
    <w:name w:val="頁尾 字元"/>
    <w:basedOn w:val="a0"/>
    <w:link w:val="a5"/>
    <w:uiPriority w:val="99"/>
    <w:rsid w:val="00C24685"/>
  </w:style>
  <w:style w:type="paragraph" w:styleId="a7">
    <w:name w:val="Balloon Text"/>
    <w:basedOn w:val="a"/>
    <w:link w:val="a8"/>
    <w:uiPriority w:val="99"/>
    <w:semiHidden/>
    <w:unhideWhenUsed/>
    <w:rsid w:val="00C24685"/>
    <w:pPr>
      <w:spacing w:after="0" w:line="240" w:lineRule="auto"/>
    </w:pPr>
    <w:rPr>
      <w:rFonts w:cs="Segoe UI"/>
      <w:sz w:val="18"/>
      <w:szCs w:val="18"/>
    </w:rPr>
  </w:style>
  <w:style w:type="character" w:customStyle="1" w:styleId="a8">
    <w:name w:val="註解方塊文字 字元"/>
    <w:basedOn w:val="a0"/>
    <w:link w:val="a7"/>
    <w:uiPriority w:val="99"/>
    <w:semiHidden/>
    <w:rsid w:val="00C24685"/>
    <w:rPr>
      <w:rFonts w:ascii="Segoe UI" w:hAnsi="Segoe UI" w:cs="Segoe UI"/>
      <w:sz w:val="18"/>
      <w:szCs w:val="18"/>
    </w:rPr>
  </w:style>
  <w:style w:type="table" w:styleId="a9">
    <w:name w:val="Table Grid"/>
    <w:basedOn w:val="a1"/>
    <w:uiPriority w:val="39"/>
    <w:rsid w:val="001A3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B66EED"/>
    <w:rPr>
      <w:rFonts w:ascii="Segoe UI" w:eastAsiaTheme="majorEastAsia" w:hAnsi="Segoe UI" w:cstheme="majorBidi"/>
      <w:color w:val="2E74B5" w:themeColor="accent1" w:themeShade="BF"/>
      <w:sz w:val="32"/>
      <w:szCs w:val="32"/>
      <w:lang w:eastAsia="zh-TW"/>
    </w:rPr>
  </w:style>
  <w:style w:type="character" w:styleId="aa">
    <w:name w:val="Hyperlink"/>
    <w:basedOn w:val="a0"/>
    <w:uiPriority w:val="99"/>
    <w:unhideWhenUsed/>
    <w:rsid w:val="00D654F4"/>
    <w:rPr>
      <w:color w:val="0563C1" w:themeColor="hyperlink"/>
      <w:u w:val="single"/>
    </w:rPr>
  </w:style>
  <w:style w:type="character" w:customStyle="1" w:styleId="Mention1">
    <w:name w:val="Mention1"/>
    <w:basedOn w:val="a0"/>
    <w:uiPriority w:val="99"/>
    <w:semiHidden/>
    <w:unhideWhenUsed/>
    <w:rsid w:val="00D654F4"/>
    <w:rPr>
      <w:color w:val="2B579A"/>
      <w:shd w:val="clear" w:color="auto" w:fill="E6E6E6"/>
    </w:rPr>
  </w:style>
  <w:style w:type="character" w:customStyle="1" w:styleId="20">
    <w:name w:val="標題 2 字元"/>
    <w:basedOn w:val="a0"/>
    <w:link w:val="2"/>
    <w:uiPriority w:val="9"/>
    <w:rsid w:val="00F70127"/>
    <w:rPr>
      <w:rFonts w:ascii="Segoe UI" w:eastAsiaTheme="majorEastAsia" w:hAnsi="Segoe UI" w:cstheme="majorBidi"/>
      <w:color w:val="2E74B5" w:themeColor="accent1" w:themeShade="BF"/>
      <w:sz w:val="28"/>
      <w:szCs w:val="28"/>
      <w:lang w:eastAsia="zh-TW"/>
    </w:rPr>
  </w:style>
  <w:style w:type="paragraph" w:styleId="ab">
    <w:name w:val="List Paragraph"/>
    <w:basedOn w:val="a"/>
    <w:uiPriority w:val="34"/>
    <w:qFormat/>
    <w:rsid w:val="00570232"/>
    <w:pPr>
      <w:ind w:left="720"/>
      <w:contextualSpacing/>
    </w:pPr>
  </w:style>
  <w:style w:type="character" w:customStyle="1" w:styleId="30">
    <w:name w:val="標題 3 字元"/>
    <w:basedOn w:val="a0"/>
    <w:link w:val="3"/>
    <w:uiPriority w:val="9"/>
    <w:rsid w:val="004B0C16"/>
    <w:rPr>
      <w:rFonts w:asciiTheme="majorHAnsi" w:eastAsiaTheme="majorEastAsia" w:hAnsiTheme="majorHAnsi" w:cstheme="majorBidi"/>
      <w:color w:val="1F4D78" w:themeColor="accent1" w:themeShade="7F"/>
      <w:sz w:val="24"/>
      <w:szCs w:val="24"/>
      <w:lang w:val="en-GB"/>
    </w:rPr>
  </w:style>
  <w:style w:type="paragraph" w:customStyle="1" w:styleId="Body">
    <w:name w:val="Body"/>
    <w:rsid w:val="004B0C16"/>
    <w:pPr>
      <w:spacing w:after="0" w:line="240" w:lineRule="auto"/>
    </w:pPr>
    <w:rPr>
      <w:rFonts w:ascii="Helvetica" w:eastAsia="Helvetica" w:hAnsi="Helvetica" w:cs="Helvetica"/>
      <w:color w:val="000000"/>
      <w:lang w:eastAsia="zh-CN"/>
    </w:rPr>
  </w:style>
  <w:style w:type="character" w:customStyle="1" w:styleId="UnresolvedMention1">
    <w:name w:val="Unresolved Mention1"/>
    <w:basedOn w:val="a0"/>
    <w:uiPriority w:val="99"/>
    <w:semiHidden/>
    <w:unhideWhenUsed/>
    <w:rsid w:val="00BB0F02"/>
    <w:rPr>
      <w:color w:val="605E5C"/>
      <w:shd w:val="clear" w:color="auto" w:fill="E1DFDD"/>
    </w:rPr>
  </w:style>
  <w:style w:type="paragraph" w:styleId="ac">
    <w:name w:val="Body Text"/>
    <w:basedOn w:val="a"/>
    <w:link w:val="ad"/>
    <w:uiPriority w:val="99"/>
    <w:unhideWhenUsed/>
    <w:rsid w:val="006C38EA"/>
    <w:pPr>
      <w:spacing w:after="120" w:line="276" w:lineRule="auto"/>
    </w:pPr>
    <w:rPr>
      <w:rFonts w:asciiTheme="minorHAnsi" w:hAnsiTheme="minorHAnsi"/>
      <w:sz w:val="22"/>
      <w:lang w:eastAsia="en-US"/>
    </w:rPr>
  </w:style>
  <w:style w:type="character" w:customStyle="1" w:styleId="ad">
    <w:name w:val="本文 字元"/>
    <w:basedOn w:val="a0"/>
    <w:link w:val="ac"/>
    <w:uiPriority w:val="99"/>
    <w:rsid w:val="006C3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241770">
      <w:bodyDiv w:val="1"/>
      <w:marLeft w:val="0"/>
      <w:marRight w:val="0"/>
      <w:marTop w:val="0"/>
      <w:marBottom w:val="0"/>
      <w:divBdr>
        <w:top w:val="none" w:sz="0" w:space="0" w:color="auto"/>
        <w:left w:val="none" w:sz="0" w:space="0" w:color="auto"/>
        <w:bottom w:val="none" w:sz="0" w:space="0" w:color="auto"/>
        <w:right w:val="none" w:sz="0" w:space="0" w:color="auto"/>
      </w:divBdr>
    </w:div>
    <w:div w:id="1001346849">
      <w:bodyDiv w:val="1"/>
      <w:marLeft w:val="0"/>
      <w:marRight w:val="0"/>
      <w:marTop w:val="0"/>
      <w:marBottom w:val="0"/>
      <w:divBdr>
        <w:top w:val="none" w:sz="0" w:space="0" w:color="auto"/>
        <w:left w:val="none" w:sz="0" w:space="0" w:color="auto"/>
        <w:bottom w:val="none" w:sz="0" w:space="0" w:color="auto"/>
        <w:right w:val="none" w:sz="0" w:space="0" w:color="auto"/>
      </w:divBdr>
    </w:div>
    <w:div w:id="1173447745">
      <w:bodyDiv w:val="1"/>
      <w:marLeft w:val="0"/>
      <w:marRight w:val="0"/>
      <w:marTop w:val="0"/>
      <w:marBottom w:val="0"/>
      <w:divBdr>
        <w:top w:val="none" w:sz="0" w:space="0" w:color="auto"/>
        <w:left w:val="none" w:sz="0" w:space="0" w:color="auto"/>
        <w:bottom w:val="none" w:sz="0" w:space="0" w:color="auto"/>
        <w:right w:val="none" w:sz="0" w:space="0" w:color="auto"/>
      </w:divBdr>
    </w:div>
    <w:div w:id="1461150442">
      <w:bodyDiv w:val="1"/>
      <w:marLeft w:val="0"/>
      <w:marRight w:val="0"/>
      <w:marTop w:val="0"/>
      <w:marBottom w:val="0"/>
      <w:divBdr>
        <w:top w:val="none" w:sz="0" w:space="0" w:color="auto"/>
        <w:left w:val="none" w:sz="0" w:space="0" w:color="auto"/>
        <w:bottom w:val="none" w:sz="0" w:space="0" w:color="auto"/>
        <w:right w:val="none" w:sz="0" w:space="0" w:color="auto"/>
      </w:divBdr>
    </w:div>
    <w:div w:id="1611274738">
      <w:bodyDiv w:val="1"/>
      <w:marLeft w:val="0"/>
      <w:marRight w:val="0"/>
      <w:marTop w:val="0"/>
      <w:marBottom w:val="0"/>
      <w:divBdr>
        <w:top w:val="none" w:sz="0" w:space="0" w:color="auto"/>
        <w:left w:val="none" w:sz="0" w:space="0" w:color="auto"/>
        <w:bottom w:val="none" w:sz="0" w:space="0" w:color="auto"/>
        <w:right w:val="none" w:sz="0" w:space="0" w:color="auto"/>
      </w:divBdr>
    </w:div>
    <w:div w:id="209724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BAMarketing@bcctaipei.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CT\Documents\Custom%20Office%20Templates\BCCT%20Letterhead%20Accredi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ffd6c73-f287-4ca4-8080-7777a5d4fd47">
      <Terms xmlns="http://schemas.microsoft.com/office/infopath/2007/PartnerControls"/>
    </lcf76f155ced4ddcb4097134ff3c332f>
    <TaxCatchAll xmlns="c7e08de6-19c2-4c44-bed6-606e35d7a9d8"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E956ACE273144082F3088CBEF59E7D" ma:contentTypeVersion="18" ma:contentTypeDescription="Create a new document." ma:contentTypeScope="" ma:versionID="0dd84336281ef99aabf67d08123deaae">
  <xsd:schema xmlns:xsd="http://www.w3.org/2001/XMLSchema" xmlns:xs="http://www.w3.org/2001/XMLSchema" xmlns:p="http://schemas.microsoft.com/office/2006/metadata/properties" xmlns:ns2="affd6c73-f287-4ca4-8080-7777a5d4fd47" xmlns:ns3="c7e08de6-19c2-4c44-bed6-606e35d7a9d8" targetNamespace="http://schemas.microsoft.com/office/2006/metadata/properties" ma:root="true" ma:fieldsID="30075bf1d9a8f1dc78a951c8327b4689" ns2:_="" ns3:_="">
    <xsd:import namespace="affd6c73-f287-4ca4-8080-7777a5d4fd47"/>
    <xsd:import namespace="c7e08de6-19c2-4c44-bed6-606e35d7a9d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fd6c73-f287-4ca4-8080-7777a5d4fd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7ce6595-bdc4-45e7-b5df-15eabe9f248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e08de6-19c2-4c44-bed6-606e35d7a9d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8e7bc15-332c-49bf-9fc2-49194bac9e05}" ma:internalName="TaxCatchAll" ma:showField="CatchAllData" ma:web="c7e08de6-19c2-4c44-bed6-606e35d7a9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04DA2A3-194C-47D1-8494-02A3CC4BCE0F}">
  <ds:schemaRefs>
    <ds:schemaRef ds:uri="http://schemas.microsoft.com/office/2006/metadata/properties"/>
    <ds:schemaRef ds:uri="http://schemas.microsoft.com/office/infopath/2007/PartnerControls"/>
    <ds:schemaRef ds:uri="affd6c73-f287-4ca4-8080-7777a5d4fd47"/>
    <ds:schemaRef ds:uri="c7e08de6-19c2-4c44-bed6-606e35d7a9d8"/>
  </ds:schemaRefs>
</ds:datastoreItem>
</file>

<file path=customXml/itemProps2.xml><?xml version="1.0" encoding="utf-8"?>
<ds:datastoreItem xmlns:ds="http://schemas.openxmlformats.org/officeDocument/2006/customXml" ds:itemID="{5AEB49E2-090E-4A3C-87D2-7FDACF2BCDB7}">
  <ds:schemaRefs>
    <ds:schemaRef ds:uri="http://schemas.openxmlformats.org/officeDocument/2006/bibliography"/>
  </ds:schemaRefs>
</ds:datastoreItem>
</file>

<file path=customXml/itemProps3.xml><?xml version="1.0" encoding="utf-8"?>
<ds:datastoreItem xmlns:ds="http://schemas.openxmlformats.org/officeDocument/2006/customXml" ds:itemID="{1598C0B2-D3C5-45DC-99E0-D46EB5E9D15E}">
  <ds:schemaRefs>
    <ds:schemaRef ds:uri="http://schemas.microsoft.com/sharepoint/v3/contenttype/forms"/>
  </ds:schemaRefs>
</ds:datastoreItem>
</file>

<file path=customXml/itemProps4.xml><?xml version="1.0" encoding="utf-8"?>
<ds:datastoreItem xmlns:ds="http://schemas.openxmlformats.org/officeDocument/2006/customXml" ds:itemID="{07C7593C-6378-4D5F-B4B0-3E687D462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fd6c73-f287-4ca4-8080-7777a5d4fd47"/>
    <ds:schemaRef ds:uri="c7e08de6-19c2-4c44-bed6-606e35d7a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BCCT Letterhead Accredited</Template>
  <TotalTime>57</TotalTime>
  <Pages>4</Pages>
  <Words>957</Words>
  <Characters>5460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BCCT</dc:creator>
  <cp:keywords/>
  <dc:description/>
  <cp:lastModifiedBy>Kristina Tai</cp:lastModifiedBy>
  <cp:revision>10</cp:revision>
  <cp:lastPrinted>2014-10-20T02:40:00Z</cp:lastPrinted>
  <dcterms:created xsi:type="dcterms:W3CDTF">2024-06-07T02:56:00Z</dcterms:created>
  <dcterms:modified xsi:type="dcterms:W3CDTF">2024-08-08T02:42:00Z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d121db1-3721-4230-84e8-3331eb029bec_Enabled">
    <vt:lpwstr>True</vt:lpwstr>
  </property>
  <property fmtid="{D5CDD505-2E9C-101B-9397-08002B2CF9AE}" pid="3" name="MSIP_Label_ed121db1-3721-4230-84e8-3331eb029bec_SiteId">
    <vt:lpwstr>7007305e-2664-4e6b-b9a4-c4d5ccfd1524</vt:lpwstr>
  </property>
  <property fmtid="{D5CDD505-2E9C-101B-9397-08002B2CF9AE}" pid="4" name="MSIP_Label_ed121db1-3721-4230-84e8-3331eb029bec_Owner">
    <vt:lpwstr>Gladys.GY.Shr@pcalife.com.tw</vt:lpwstr>
  </property>
  <property fmtid="{D5CDD505-2E9C-101B-9397-08002B2CF9AE}" pid="5" name="MSIP_Label_ed121db1-3721-4230-84e8-3331eb029bec_SetDate">
    <vt:lpwstr>2020-06-16T10:18:15.1934659Z</vt:lpwstr>
  </property>
  <property fmtid="{D5CDD505-2E9C-101B-9397-08002B2CF9AE}" pid="6" name="MSIP_Label_ed121db1-3721-4230-84e8-3331eb029bec_Name">
    <vt:lpwstr>Restricted</vt:lpwstr>
  </property>
  <property fmtid="{D5CDD505-2E9C-101B-9397-08002B2CF9AE}" pid="7" name="MSIP_Label_ed121db1-3721-4230-84e8-3331eb029bec_Application">
    <vt:lpwstr>Microsoft Azure Information Protection</vt:lpwstr>
  </property>
  <property fmtid="{D5CDD505-2E9C-101B-9397-08002B2CF9AE}" pid="8" name="MSIP_Label_ed121db1-3721-4230-84e8-3331eb029bec_ActionId">
    <vt:lpwstr>dd22eb11-2fb0-4f76-b134-6fac32a18a8e</vt:lpwstr>
  </property>
  <property fmtid="{D5CDD505-2E9C-101B-9397-08002B2CF9AE}" pid="9" name="MSIP_Label_ed121db1-3721-4230-84e8-3331eb029bec_Extended_MSFT_Method">
    <vt:lpwstr>Automatic</vt:lpwstr>
  </property>
  <property fmtid="{D5CDD505-2E9C-101B-9397-08002B2CF9AE}" pid="10" name="Sensitivity">
    <vt:lpwstr>Restricted</vt:lpwstr>
  </property>
  <property fmtid="{D5CDD505-2E9C-101B-9397-08002B2CF9AE}" pid="11" name="ContentTypeId">
    <vt:lpwstr>0x010100CDE956ACE273144082F3088CBEF59E7D</vt:lpwstr>
  </property>
  <property fmtid="{D5CDD505-2E9C-101B-9397-08002B2CF9AE}" pid="12" name="MediaServiceImageTags">
    <vt:lpwstr/>
  </property>
  <property fmtid="{D5CDD505-2E9C-101B-9397-08002B2CF9AE}" pid="13" name="GrammarlyDocumentId">
    <vt:lpwstr>1da3e244c8a88ae13fba6a7f37383c98d937bf79ecc874ae0fbeea91c735b4ad</vt:lpwstr>
  </property>
</Properties>
</file>