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12DAA" w14:textId="52EC6BB5" w:rsidR="0099607C" w:rsidRDefault="00C813BF" w:rsidP="00C4622F">
      <w:pPr>
        <w:pStyle w:val="Heading1"/>
      </w:pPr>
      <w:r>
        <w:t>BCCT</w:t>
      </w:r>
      <w:r w:rsidR="008A3923">
        <w:rPr>
          <w:rFonts w:hint="eastAsia"/>
          <w:lang w:eastAsia="zh-TW"/>
        </w:rPr>
        <w:t>a</w:t>
      </w:r>
      <w:r w:rsidR="008A3923">
        <w:rPr>
          <w:lang w:eastAsia="zh-TW"/>
        </w:rPr>
        <w:t>ipei</w:t>
      </w:r>
      <w:r>
        <w:t xml:space="preserve"> </w:t>
      </w:r>
      <w:r w:rsidRPr="00A75FC3">
        <w:t>Better Business Awards</w:t>
      </w:r>
    </w:p>
    <w:p w14:paraId="13A8DA32" w14:textId="1C98B5A7" w:rsidR="00BA73C8" w:rsidRDefault="0099607C" w:rsidP="00C4622F">
      <w:pPr>
        <w:pStyle w:val="Heading1"/>
      </w:pPr>
      <w:r>
        <w:t>UK Renewable</w:t>
      </w:r>
      <w:r w:rsidR="00B67A39">
        <w:t>s</w:t>
      </w:r>
      <w:r>
        <w:t xml:space="preserve"> Committee’s </w:t>
      </w:r>
      <w:r w:rsidR="00E645CB">
        <w:t>Green Energy</w:t>
      </w:r>
      <w:r w:rsidR="006D4717">
        <w:t xml:space="preserve"> </w:t>
      </w:r>
      <w:r w:rsidR="00AE50CC">
        <w:t>Award</w:t>
      </w:r>
      <w:r w:rsidR="008B090C">
        <w:t xml:space="preserve"> </w:t>
      </w:r>
    </w:p>
    <w:p w14:paraId="10356C8C" w14:textId="207CA5F9" w:rsidR="00C813BF" w:rsidRDefault="008B090C" w:rsidP="00C4622F">
      <w:pPr>
        <w:pStyle w:val="Heading1"/>
      </w:pPr>
      <w:r>
        <w:t>- Taiwan 20</w:t>
      </w:r>
      <w:r w:rsidR="004B21AC">
        <w:t>2</w:t>
      </w:r>
      <w:r w:rsidR="0050037C">
        <w:rPr>
          <w:rFonts w:hint="eastAsia"/>
          <w:lang w:eastAsia="zh-TW"/>
        </w:rPr>
        <w:t>3</w:t>
      </w:r>
      <w:r w:rsidR="00C813BF" w:rsidRPr="00A75FC3">
        <w:t xml:space="preserve"> Guidance and Criteria</w:t>
      </w:r>
    </w:p>
    <w:p w14:paraId="333D0E99" w14:textId="77777777" w:rsidR="00BA73C8" w:rsidRPr="00BA73C8" w:rsidRDefault="00BA73C8" w:rsidP="00BA73C8"/>
    <w:p w14:paraId="6C91E47D" w14:textId="77777777" w:rsidR="00C813BF" w:rsidRDefault="00C813BF" w:rsidP="00C813BF">
      <w:pPr>
        <w:pStyle w:val="ListParagraph"/>
        <w:numPr>
          <w:ilvl w:val="0"/>
          <w:numId w:val="15"/>
        </w:numPr>
      </w:pPr>
      <w:r>
        <w:t xml:space="preserve">Please answer the criteria in the space provided – the space will expand as you </w:t>
      </w:r>
      <w:proofErr w:type="gramStart"/>
      <w:r>
        <w:t>type</w:t>
      </w:r>
      <w:proofErr w:type="gramEnd"/>
    </w:p>
    <w:p w14:paraId="0750E562" w14:textId="03E11926" w:rsidR="00BA73C8" w:rsidRDefault="00C813BF" w:rsidP="00BA73C8">
      <w:pPr>
        <w:pStyle w:val="ListParagraph"/>
        <w:numPr>
          <w:ilvl w:val="0"/>
          <w:numId w:val="15"/>
        </w:numPr>
      </w:pPr>
      <w:r>
        <w:t>Please provide any supporting documents as separate attachments when you send this application in.</w:t>
      </w:r>
    </w:p>
    <w:p w14:paraId="1B45E407" w14:textId="62FA9965" w:rsidR="00BA73C8" w:rsidRPr="008D3CE3" w:rsidRDefault="0085101E" w:rsidP="00BA73C8">
      <w:pPr>
        <w:pStyle w:val="ListParagraph"/>
        <w:numPr>
          <w:ilvl w:val="0"/>
          <w:numId w:val="15"/>
        </w:numPr>
      </w:pPr>
      <w:r>
        <w:t xml:space="preserve">Please answer the criteria in the space provided in </w:t>
      </w:r>
      <w:r w:rsidRPr="008A3923">
        <w:rPr>
          <w:b/>
          <w:bCs/>
        </w:rPr>
        <w:t>English</w:t>
      </w:r>
      <w:r>
        <w:t>.</w:t>
      </w:r>
    </w:p>
    <w:tbl>
      <w:tblPr>
        <w:tblW w:w="1005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78"/>
        <w:gridCol w:w="9281"/>
      </w:tblGrid>
      <w:tr w:rsidR="00C813BF" w:rsidRPr="008D3CE3" w14:paraId="1FBB8F77" w14:textId="77777777" w:rsidTr="00723102">
        <w:trPr>
          <w:trHeight w:val="525"/>
        </w:trPr>
        <w:tc>
          <w:tcPr>
            <w:tcW w:w="100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1CC4ED" w14:textId="326446A7" w:rsidR="00C813BF" w:rsidRPr="00F445D2" w:rsidRDefault="00E645CB" w:rsidP="00E645CB">
            <w:pPr>
              <w:pStyle w:val="Heading3"/>
              <w:ind w:right="84"/>
              <w:jc w:val="center"/>
            </w:pPr>
            <w:r>
              <w:t xml:space="preserve">Green </w:t>
            </w:r>
            <w:r w:rsidR="006D4717">
              <w:t xml:space="preserve">Energy </w:t>
            </w:r>
            <w:r w:rsidR="00AE50CC">
              <w:t>Award</w:t>
            </w:r>
            <w:r w:rsidR="0099607C" w:rsidRPr="0099607C">
              <w:t xml:space="preserve"> </w:t>
            </w:r>
            <w:r w:rsidR="00C813BF">
              <w:t>–</w:t>
            </w:r>
            <w:r w:rsidR="00C813BF" w:rsidRPr="00F445D2">
              <w:t xml:space="preserve"> Application</w:t>
            </w:r>
          </w:p>
        </w:tc>
      </w:tr>
      <w:tr w:rsidR="00C813BF" w:rsidRPr="008D3CE3" w14:paraId="1156EBA2" w14:textId="77777777" w:rsidTr="00723102">
        <w:trPr>
          <w:trHeight w:val="525"/>
        </w:trPr>
        <w:tc>
          <w:tcPr>
            <w:tcW w:w="100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B9A20" w14:textId="7243E5DB" w:rsidR="00C813BF" w:rsidRPr="00F445D2" w:rsidRDefault="00C813BF" w:rsidP="000A71C8">
            <w:pPr>
              <w:pStyle w:val="Heading3"/>
              <w:ind w:right="84"/>
              <w:rPr>
                <w:lang w:eastAsia="zh-TW"/>
              </w:rPr>
            </w:pPr>
            <w:r>
              <w:t>Contact Person</w:t>
            </w:r>
            <w:r w:rsidR="006C0600">
              <w:rPr>
                <w:rFonts w:hint="eastAsia"/>
                <w:lang w:eastAsia="zh-TW"/>
              </w:rPr>
              <w:t xml:space="preserve"> </w:t>
            </w:r>
          </w:p>
          <w:p w14:paraId="15D4ABEC" w14:textId="77777777" w:rsidR="00C813BF" w:rsidRDefault="00C813BF" w:rsidP="006C0600">
            <w:pPr>
              <w:pStyle w:val="Heading3"/>
              <w:numPr>
                <w:ilvl w:val="0"/>
                <w:numId w:val="21"/>
              </w:numPr>
              <w:ind w:right="84"/>
            </w:pPr>
            <w:r w:rsidRPr="00F445D2">
              <w:t>Name:</w:t>
            </w:r>
          </w:p>
          <w:p w14:paraId="1AD43E99" w14:textId="77777777" w:rsidR="008B090C" w:rsidRPr="00F445D2" w:rsidRDefault="008B090C" w:rsidP="006C0600">
            <w:pPr>
              <w:pStyle w:val="Heading3"/>
              <w:numPr>
                <w:ilvl w:val="0"/>
                <w:numId w:val="21"/>
              </w:numPr>
              <w:ind w:right="84"/>
            </w:pPr>
            <w:r w:rsidRPr="00F445D2">
              <w:t>Company Name (English/Chinese):</w:t>
            </w:r>
          </w:p>
          <w:p w14:paraId="5B724075" w14:textId="77777777" w:rsidR="008B090C" w:rsidRPr="00F445D2" w:rsidRDefault="008B090C" w:rsidP="006C0600">
            <w:pPr>
              <w:pStyle w:val="Heading3"/>
              <w:numPr>
                <w:ilvl w:val="0"/>
                <w:numId w:val="21"/>
              </w:numPr>
              <w:ind w:right="84"/>
            </w:pPr>
            <w:r w:rsidRPr="00F445D2">
              <w:t>Company Website:</w:t>
            </w:r>
          </w:p>
          <w:p w14:paraId="491FB048" w14:textId="77777777" w:rsidR="00C813BF" w:rsidRPr="00F445D2" w:rsidRDefault="00C813BF" w:rsidP="006C0600">
            <w:pPr>
              <w:pStyle w:val="Heading3"/>
              <w:numPr>
                <w:ilvl w:val="0"/>
                <w:numId w:val="21"/>
              </w:numPr>
              <w:ind w:right="84"/>
            </w:pPr>
            <w:r w:rsidRPr="00F445D2">
              <w:t>Email:</w:t>
            </w:r>
          </w:p>
          <w:p w14:paraId="5FBA8396" w14:textId="77777777" w:rsidR="00C813BF" w:rsidRPr="00F445D2" w:rsidRDefault="00C813BF" w:rsidP="006C0600">
            <w:pPr>
              <w:pStyle w:val="Heading3"/>
              <w:numPr>
                <w:ilvl w:val="0"/>
                <w:numId w:val="21"/>
              </w:numPr>
              <w:ind w:right="84"/>
            </w:pPr>
            <w:r w:rsidRPr="00F445D2">
              <w:t xml:space="preserve">Phone Number: </w:t>
            </w:r>
          </w:p>
        </w:tc>
      </w:tr>
      <w:tr w:rsidR="00C813BF" w:rsidRPr="008D3CE3" w14:paraId="68011429" w14:textId="77777777" w:rsidTr="00723102">
        <w:trPr>
          <w:trHeight w:val="2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E9A6D08" w14:textId="77777777" w:rsidR="00C813BF" w:rsidRPr="00F445D2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1</w:t>
            </w:r>
          </w:p>
        </w:tc>
        <w:tc>
          <w:tcPr>
            <w:tcW w:w="9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89CFF91" w14:textId="07201D92" w:rsidR="00C813BF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provide a summary of </w:t>
            </w:r>
            <w:r w:rsidR="0099607C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how your company has </w:t>
            </w:r>
            <w:r w:rsidR="0094370E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been part of </w:t>
            </w:r>
            <w:r w:rsidR="00584E5C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the </w:t>
            </w:r>
            <w:r w:rsidR="006D4717">
              <w:rPr>
                <w:rFonts w:ascii="Segoe UI" w:hAnsi="Segoe UI" w:cs="Segoe UI"/>
                <w:color w:val="auto"/>
                <w:sz w:val="20"/>
                <w:szCs w:val="20"/>
              </w:rPr>
              <w:t>renewable energy</w:t>
            </w:r>
            <w:r w:rsidR="0099607C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</w:t>
            </w:r>
            <w:r w:rsidR="00E645CB">
              <w:rPr>
                <w:rFonts w:ascii="Segoe UI" w:hAnsi="Segoe UI" w:cs="Segoe UI"/>
                <w:color w:val="auto"/>
                <w:sz w:val="20"/>
                <w:szCs w:val="20"/>
              </w:rPr>
              <w:t>industry</w:t>
            </w:r>
            <w:r w:rsidR="0099607C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in Taiwan during this past year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: (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limit to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500 words)</w:t>
            </w:r>
          </w:p>
          <w:p w14:paraId="6A054A52" w14:textId="77777777" w:rsidR="00C813BF" w:rsidRPr="00F445D2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C813BF" w:rsidRPr="008D3CE3" w14:paraId="26DE02EF" w14:textId="77777777" w:rsidTr="00723102">
        <w:trPr>
          <w:trHeight w:val="2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F6A13" w14:textId="77777777" w:rsidR="00C813BF" w:rsidRPr="00F445D2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2</w:t>
            </w:r>
          </w:p>
        </w:tc>
        <w:tc>
          <w:tcPr>
            <w:tcW w:w="9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F34CF0" w14:textId="43D1EAE7" w:rsidR="0099607C" w:rsidRPr="00723102" w:rsidRDefault="0099607C" w:rsidP="0099607C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>provide details of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>one (or more)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innovati</w:t>
            </w:r>
            <w:r w:rsidR="000B6120">
              <w:rPr>
                <w:rFonts w:ascii="Segoe UI" w:hAnsi="Segoe UI" w:cs="Segoe UI"/>
                <w:color w:val="auto"/>
                <w:sz w:val="20"/>
                <w:szCs w:val="20"/>
              </w:rPr>
              <w:t>on, learning,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initiative, </w:t>
            </w:r>
            <w:proofErr w:type="gramStart"/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project</w:t>
            </w:r>
            <w:proofErr w:type="gramEnd"/>
            <w:r w:rsidR="000B6120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or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program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which has 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supported the growth of the renewable energy </w:t>
            </w:r>
            <w:r w:rsidR="00E645CB">
              <w:rPr>
                <w:rFonts w:ascii="Segoe UI" w:hAnsi="Segoe UI" w:cs="Segoe UI"/>
                <w:color w:val="auto"/>
                <w:sz w:val="20"/>
                <w:szCs w:val="20"/>
              </w:rPr>
              <w:t>industry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in Taiwan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: (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>Limit of 10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00 words)</w:t>
            </w:r>
          </w:p>
          <w:p w14:paraId="785D1AE7" w14:textId="0B43D948" w:rsidR="00C813BF" w:rsidRPr="00723102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99607C" w:rsidRPr="008D3CE3" w14:paraId="22D8F2FF" w14:textId="77777777" w:rsidTr="00723102">
        <w:trPr>
          <w:trHeight w:val="525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E235DC5" w14:textId="77777777" w:rsidR="0099607C" w:rsidRPr="00F445D2" w:rsidRDefault="0099607C" w:rsidP="0099607C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3</w:t>
            </w:r>
          </w:p>
        </w:tc>
        <w:tc>
          <w:tcPr>
            <w:tcW w:w="9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F730FA9" w14:textId="1B389826" w:rsidR="0099607C" w:rsidRDefault="0099607C" w:rsidP="0099607C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provide evidence of the </w:t>
            </w:r>
            <w:r w:rsidR="000008AE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sustainable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impact of these initiatives in </w:t>
            </w:r>
            <w:r w:rsidR="008A210E">
              <w:rPr>
                <w:rFonts w:ascii="Segoe UI" w:hAnsi="Segoe UI" w:cs="Segoe UI"/>
                <w:color w:val="auto"/>
                <w:sz w:val="20"/>
                <w:szCs w:val="20"/>
              </w:rPr>
              <w:t>supporting the further growth of renewable energy, how it helped in the further adoption of renewables or how it had an impact on your supply chain to accelerate their participation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and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your 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organization to be better equipped to support the renewable energy sector in Taiwan: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>Limit of 5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00 words)</w:t>
            </w:r>
          </w:p>
          <w:p w14:paraId="012C7D8B" w14:textId="3E6F5094" w:rsidR="0099607C" w:rsidRPr="008D3CE3" w:rsidRDefault="0099607C" w:rsidP="0099607C">
            <w:pPr>
              <w:pStyle w:val="Body"/>
              <w:ind w:right="84"/>
              <w:rPr>
                <w:rFonts w:ascii="Segoe UI" w:hAnsi="Segoe UI" w:cs="Segoe UI"/>
                <w:color w:val="auto"/>
              </w:rPr>
            </w:pPr>
          </w:p>
        </w:tc>
      </w:tr>
      <w:tr w:rsidR="00C813BF" w:rsidRPr="008D3CE3" w14:paraId="07964212" w14:textId="77777777" w:rsidTr="00723102">
        <w:trPr>
          <w:trHeight w:val="525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EEEA3" w14:textId="77777777" w:rsidR="00C813BF" w:rsidRPr="00F445D2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4</w:t>
            </w:r>
          </w:p>
        </w:tc>
        <w:tc>
          <w:tcPr>
            <w:tcW w:w="9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1CAC2A" w14:textId="25409873" w:rsidR="00C813BF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Please provide evidence of the</w:t>
            </w:r>
            <w:r w:rsidR="0099607C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positive impact of these initiatives among non-sector stakeholders and the local communities: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Limit of </w:t>
            </w:r>
            <w:r w:rsidR="0099607C">
              <w:rPr>
                <w:rFonts w:ascii="Segoe UI" w:hAnsi="Segoe UI" w:cs="Segoe UI"/>
                <w:color w:val="auto"/>
                <w:sz w:val="20"/>
                <w:szCs w:val="20"/>
              </w:rPr>
              <w:t>5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00 words)</w:t>
            </w:r>
          </w:p>
          <w:p w14:paraId="2235DE1A" w14:textId="0C2CB4B1" w:rsidR="0099607C" w:rsidRPr="00723102" w:rsidRDefault="0099607C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</w:tbl>
    <w:p w14:paraId="2A716FFA" w14:textId="4481AFBA" w:rsidR="00C813BF" w:rsidRDefault="00C813BF" w:rsidP="00C813BF">
      <w:pPr>
        <w:ind w:right="84"/>
      </w:pPr>
    </w:p>
    <w:p w14:paraId="718FE2F2" w14:textId="45482164" w:rsidR="00723102" w:rsidRDefault="00723102" w:rsidP="00C813BF">
      <w:pPr>
        <w:ind w:right="84"/>
      </w:pPr>
    </w:p>
    <w:p w14:paraId="4A9A1C68" w14:textId="1540B03A" w:rsidR="00723102" w:rsidRDefault="00723102" w:rsidP="00C813BF">
      <w:pPr>
        <w:ind w:right="84"/>
      </w:pPr>
    </w:p>
    <w:p w14:paraId="5CE18F94" w14:textId="3A7FEF6F" w:rsidR="00C813BF" w:rsidRPr="00A75FC3" w:rsidRDefault="00C813BF" w:rsidP="00C813BF">
      <w:pPr>
        <w:pStyle w:val="Heading2"/>
        <w:ind w:right="84"/>
      </w:pPr>
      <w:r w:rsidRPr="00A75FC3">
        <w:lastRenderedPageBreak/>
        <w:t xml:space="preserve">Why a </w:t>
      </w:r>
      <w:r w:rsidR="0099607C">
        <w:t xml:space="preserve">Commitment to </w:t>
      </w:r>
      <w:r w:rsidR="008A210E">
        <w:t>the Green Energy Awards</w:t>
      </w:r>
      <w:r w:rsidRPr="00A75FC3">
        <w:t>?</w:t>
      </w:r>
    </w:p>
    <w:p w14:paraId="01D6F768" w14:textId="06EBDD62" w:rsidR="000008AE" w:rsidRDefault="000008AE" w:rsidP="00E41091">
      <w:pPr>
        <w:ind w:right="84"/>
        <w:jc w:val="both"/>
        <w:rPr>
          <w:rFonts w:cs="Segoe UI"/>
        </w:rPr>
      </w:pPr>
      <w:r>
        <w:rPr>
          <w:rFonts w:cs="Segoe UI"/>
        </w:rPr>
        <w:t>The UK Renewables Committee is a group of UK businesses actively committed to a successful renewable energy sector in Taiwan. As a fundamental pillar of the industry’s sustainable development, we recognise the need to support the growth of a skilled and globally competitive domestic supply chain</w:t>
      </w:r>
      <w:r w:rsidR="00E645CB">
        <w:rPr>
          <w:rFonts w:cs="Segoe UI"/>
        </w:rPr>
        <w:t xml:space="preserve"> in achieving the Taiwanese Government’s ambitions </w:t>
      </w:r>
      <w:r w:rsidR="008A210E">
        <w:rPr>
          <w:rFonts w:cs="Segoe UI"/>
        </w:rPr>
        <w:t>for their Net Zero 2050 strategy.</w:t>
      </w:r>
    </w:p>
    <w:p w14:paraId="4F31F6DE" w14:textId="0738579D" w:rsidR="00C813BF" w:rsidRDefault="000008AE" w:rsidP="00E41091">
      <w:pPr>
        <w:ind w:right="84"/>
        <w:jc w:val="both"/>
      </w:pPr>
      <w:r>
        <w:rPr>
          <w:rFonts w:cs="Segoe UI"/>
        </w:rPr>
        <w:t>This award has been developed to recognise a company currently operating in Taiwan’s renewable energy sector that has demonstrated an outstanding commitment to</w:t>
      </w:r>
      <w:r w:rsidR="00E645CB">
        <w:rPr>
          <w:rFonts w:cs="Segoe UI"/>
        </w:rPr>
        <w:t xml:space="preserve"> achieving this goal and</w:t>
      </w:r>
      <w:r>
        <w:rPr>
          <w:rFonts w:cs="Segoe UI"/>
        </w:rPr>
        <w:t xml:space="preserve"> </w:t>
      </w:r>
      <w:r w:rsidR="008A210E">
        <w:rPr>
          <w:rFonts w:cs="Segoe UI"/>
        </w:rPr>
        <w:t xml:space="preserve">furthering the adoption and understanding of renewables in Taiwan </w:t>
      </w:r>
      <w:r>
        <w:rPr>
          <w:rFonts w:cs="Segoe UI"/>
        </w:rPr>
        <w:t xml:space="preserve">over the past twelve months. </w:t>
      </w:r>
      <w:r w:rsidR="00747992">
        <w:t>The award is not dependent on a company’s size and is open to both Taiwanese and/or foreign companies</w:t>
      </w:r>
      <w:r w:rsidR="000B6120">
        <w:t>. It</w:t>
      </w:r>
      <w:r w:rsidR="00747992">
        <w:t xml:space="preserve"> will not only consider commitments to investment in the </w:t>
      </w:r>
      <w:r w:rsidR="00E645CB">
        <w:t>industry</w:t>
      </w:r>
      <w:r w:rsidR="00747992">
        <w:t>, but also the sustainability of the Company’s initiatives and the broader social impact on local stakeholders and communities.</w:t>
      </w:r>
    </w:p>
    <w:p w14:paraId="7F2E36C1" w14:textId="77777777" w:rsidR="00BA73C8" w:rsidRPr="0036115A" w:rsidRDefault="00BA73C8" w:rsidP="00E41091">
      <w:pPr>
        <w:ind w:right="84"/>
        <w:jc w:val="both"/>
      </w:pPr>
    </w:p>
    <w:p w14:paraId="72168BD2" w14:textId="5CC8F275" w:rsidR="00C813BF" w:rsidRDefault="00C813BF" w:rsidP="00E41091">
      <w:pPr>
        <w:pStyle w:val="Heading2"/>
        <w:ind w:right="84"/>
        <w:jc w:val="both"/>
      </w:pPr>
      <w:r>
        <w:t>Judging Process</w:t>
      </w:r>
    </w:p>
    <w:p w14:paraId="65FEE701" w14:textId="77777777" w:rsidR="00C813BF" w:rsidRDefault="00C813BF" w:rsidP="00E41091">
      <w:pPr>
        <w:pStyle w:val="ListParagraph"/>
        <w:numPr>
          <w:ilvl w:val="0"/>
          <w:numId w:val="10"/>
        </w:numPr>
        <w:spacing w:after="160" w:line="259" w:lineRule="auto"/>
        <w:ind w:right="84"/>
        <w:jc w:val="both"/>
      </w:pPr>
      <w:r>
        <w:t>Entries are assessed by our Judging Panel of leading experts in their area on the following criteria:</w:t>
      </w:r>
    </w:p>
    <w:p w14:paraId="7EF10AF8" w14:textId="181CF931" w:rsidR="00C813BF" w:rsidRDefault="008B090C" w:rsidP="00E41091">
      <w:pPr>
        <w:pStyle w:val="ListParagraph"/>
        <w:numPr>
          <w:ilvl w:val="1"/>
          <w:numId w:val="10"/>
        </w:numPr>
        <w:spacing w:after="160" w:line="259" w:lineRule="auto"/>
        <w:ind w:right="84"/>
        <w:jc w:val="both"/>
      </w:pPr>
      <w:r>
        <w:rPr>
          <w:rFonts w:hint="eastAsia"/>
        </w:rPr>
        <w:t xml:space="preserve">Concise summary of the </w:t>
      </w:r>
      <w:r w:rsidR="00747992">
        <w:t>company</w:t>
      </w:r>
      <w:r w:rsidR="00C813BF">
        <w:rPr>
          <w:rFonts w:hint="eastAsia"/>
        </w:rPr>
        <w:t xml:space="preserve"> including objectives and culture</w:t>
      </w:r>
    </w:p>
    <w:p w14:paraId="030DFE7F" w14:textId="77777777" w:rsidR="00C813BF" w:rsidRDefault="00C813BF" w:rsidP="00E41091">
      <w:pPr>
        <w:pStyle w:val="ListParagraph"/>
        <w:numPr>
          <w:ilvl w:val="1"/>
          <w:numId w:val="10"/>
        </w:numPr>
        <w:spacing w:after="160" w:line="259" w:lineRule="auto"/>
        <w:ind w:right="84"/>
        <w:jc w:val="both"/>
      </w:pPr>
      <w:r>
        <w:rPr>
          <w:rFonts w:hint="eastAsia"/>
        </w:rPr>
        <w:t xml:space="preserve">Clearly visible initiatives undertaken which are relevant to the selected awards </w:t>
      </w:r>
      <w:proofErr w:type="gramStart"/>
      <w:r>
        <w:rPr>
          <w:rFonts w:hint="eastAsia"/>
        </w:rPr>
        <w:t>category</w:t>
      </w:r>
      <w:proofErr w:type="gramEnd"/>
    </w:p>
    <w:p w14:paraId="48D9EB26" w14:textId="567CC2D8" w:rsidR="00747992" w:rsidRDefault="00747992" w:rsidP="00E41091">
      <w:pPr>
        <w:pStyle w:val="ListParagraph"/>
        <w:numPr>
          <w:ilvl w:val="1"/>
          <w:numId w:val="10"/>
        </w:numPr>
        <w:spacing w:after="160" w:line="259" w:lineRule="auto"/>
        <w:ind w:right="84"/>
        <w:jc w:val="both"/>
      </w:pPr>
      <w:r>
        <w:t xml:space="preserve">Impact of the Company’s initiatives in contributing to a healthy and </w:t>
      </w:r>
      <w:r w:rsidR="004B21AC">
        <w:t>capable</w:t>
      </w:r>
      <w:r>
        <w:t xml:space="preserve"> </w:t>
      </w:r>
      <w:r w:rsidR="00E645CB">
        <w:t>industry</w:t>
      </w:r>
    </w:p>
    <w:p w14:paraId="4AE90955" w14:textId="76DBE277" w:rsidR="00C813BF" w:rsidRDefault="00C813BF" w:rsidP="00E41091">
      <w:pPr>
        <w:pStyle w:val="ListParagraph"/>
        <w:numPr>
          <w:ilvl w:val="1"/>
          <w:numId w:val="10"/>
        </w:numPr>
        <w:spacing w:after="160" w:line="259" w:lineRule="auto"/>
        <w:ind w:right="84"/>
        <w:jc w:val="both"/>
      </w:pPr>
      <w:r>
        <w:rPr>
          <w:rFonts w:hint="eastAsia"/>
        </w:rPr>
        <w:t xml:space="preserve">Evidence of the impact of these initiatives in transforming </w:t>
      </w:r>
      <w:r w:rsidR="008B090C">
        <w:t>the community, your</w:t>
      </w:r>
      <w:r>
        <w:rPr>
          <w:rFonts w:hint="eastAsia"/>
        </w:rPr>
        <w:t xml:space="preserve"> organisation and beyond</w:t>
      </w:r>
    </w:p>
    <w:p w14:paraId="6C8BE2EB" w14:textId="0AC0747D" w:rsidR="00AE50CC" w:rsidRDefault="00AE50CC" w:rsidP="00E41091">
      <w:pPr>
        <w:pStyle w:val="ListParagraph"/>
        <w:numPr>
          <w:ilvl w:val="0"/>
          <w:numId w:val="10"/>
        </w:numPr>
        <w:spacing w:after="160" w:line="259" w:lineRule="auto"/>
        <w:ind w:right="84"/>
        <w:jc w:val="both"/>
      </w:pPr>
      <w:r>
        <w:t xml:space="preserve">A shortlist of three companies will be selected by our judging panel from all entrants, and the same judging panel will select a winning Company which will be announced at the Award Event on </w:t>
      </w:r>
      <w:r w:rsidR="002405EE" w:rsidRPr="002405EE">
        <w:rPr>
          <w:rFonts w:hint="eastAsia"/>
        </w:rPr>
        <w:t xml:space="preserve">27 - </w:t>
      </w:r>
      <w:r>
        <w:t>September 202</w:t>
      </w:r>
      <w:r w:rsidR="002405EE" w:rsidRPr="002405EE">
        <w:rPr>
          <w:rFonts w:hint="eastAsia"/>
        </w:rPr>
        <w:t>3</w:t>
      </w:r>
      <w:r w:rsidR="002405EE">
        <w:rPr>
          <w:rFonts w:asciiTheme="minorEastAsia" w:eastAsiaTheme="minorEastAsia" w:hAnsiTheme="minorEastAsia" w:hint="eastAsia"/>
          <w:lang w:eastAsia="zh-TW"/>
        </w:rPr>
        <w:t>.</w:t>
      </w:r>
    </w:p>
    <w:p w14:paraId="74430573" w14:textId="77777777" w:rsidR="00BA73C8" w:rsidRPr="00744724" w:rsidRDefault="00BA73C8" w:rsidP="00E41091">
      <w:pPr>
        <w:pStyle w:val="ListParagraph"/>
        <w:spacing w:after="160" w:line="259" w:lineRule="auto"/>
        <w:ind w:right="84"/>
        <w:jc w:val="both"/>
      </w:pPr>
    </w:p>
    <w:p w14:paraId="3F1C2C9E" w14:textId="0DE6BE62" w:rsidR="004B21AC" w:rsidRDefault="004B21AC" w:rsidP="00E41091">
      <w:pPr>
        <w:pStyle w:val="Heading2"/>
        <w:jc w:val="both"/>
      </w:pPr>
      <w:r>
        <w:t>The Judges will be looking for an application that shows success across the following areas:</w:t>
      </w:r>
    </w:p>
    <w:p w14:paraId="36E88F27" w14:textId="77777777" w:rsidR="004B21AC" w:rsidRDefault="004B21AC" w:rsidP="00E41091">
      <w:pPr>
        <w:pStyle w:val="ListParagraph"/>
        <w:numPr>
          <w:ilvl w:val="0"/>
          <w:numId w:val="9"/>
        </w:numPr>
        <w:spacing w:after="160" w:line="259" w:lineRule="auto"/>
        <w:ind w:right="440"/>
        <w:jc w:val="both"/>
      </w:pPr>
      <w:r>
        <w:t>Mission</w:t>
      </w:r>
    </w:p>
    <w:p w14:paraId="12C89846" w14:textId="7F6B7665" w:rsidR="004B21AC" w:rsidRDefault="004B21AC" w:rsidP="00E41091">
      <w:pPr>
        <w:pStyle w:val="ListParagraph"/>
        <w:numPr>
          <w:ilvl w:val="1"/>
          <w:numId w:val="9"/>
        </w:numPr>
        <w:spacing w:after="160" w:line="259" w:lineRule="auto"/>
        <w:ind w:right="440"/>
        <w:jc w:val="both"/>
      </w:pPr>
      <w:r>
        <w:rPr>
          <w:rFonts w:hint="eastAsia"/>
        </w:rPr>
        <w:t>Excellent vision and strategic direction</w:t>
      </w:r>
      <w:r>
        <w:t xml:space="preserve"> and the role the Company will play in the </w:t>
      </w:r>
      <w:proofErr w:type="gramStart"/>
      <w:r w:rsidR="00E645CB">
        <w:t>industry</w:t>
      </w:r>
      <w:proofErr w:type="gramEnd"/>
    </w:p>
    <w:p w14:paraId="34866563" w14:textId="540DF424" w:rsidR="004B21AC" w:rsidRDefault="00BA73C8" w:rsidP="00E41091">
      <w:pPr>
        <w:pStyle w:val="ListParagraph"/>
        <w:numPr>
          <w:ilvl w:val="1"/>
          <w:numId w:val="9"/>
        </w:numPr>
        <w:spacing w:after="160" w:line="259" w:lineRule="auto"/>
        <w:ind w:right="440"/>
        <w:jc w:val="both"/>
      </w:pPr>
      <w:r>
        <w:t>I</w:t>
      </w:r>
      <w:r w:rsidR="004B21AC">
        <w:t>nitiatives align</w:t>
      </w:r>
      <w:r>
        <w:t>ed</w:t>
      </w:r>
      <w:r w:rsidR="004B21AC">
        <w:t xml:space="preserve"> with the goal of a sustainable Taiwanese renewable energy sector</w:t>
      </w:r>
      <w:r w:rsidR="000B6120">
        <w:t xml:space="preserve">, be it in technological innovation, workforce skills provision, enhanced local capability, or another relevant </w:t>
      </w:r>
      <w:proofErr w:type="gramStart"/>
      <w:r w:rsidR="000B6120">
        <w:t>area</w:t>
      </w:r>
      <w:proofErr w:type="gramEnd"/>
    </w:p>
    <w:p w14:paraId="1AF7CE9B" w14:textId="77777777" w:rsidR="004B21AC" w:rsidRDefault="004B21AC" w:rsidP="00E41091">
      <w:pPr>
        <w:pStyle w:val="ListParagraph"/>
        <w:numPr>
          <w:ilvl w:val="0"/>
          <w:numId w:val="9"/>
        </w:numPr>
        <w:spacing w:after="160" w:line="259" w:lineRule="auto"/>
        <w:ind w:right="440"/>
        <w:jc w:val="both"/>
      </w:pPr>
      <w:r>
        <w:t>Evaluation of impact</w:t>
      </w:r>
    </w:p>
    <w:p w14:paraId="2FBDC1C3" w14:textId="17743B29" w:rsidR="004B21AC" w:rsidRDefault="004B21AC" w:rsidP="00E41091">
      <w:pPr>
        <w:pStyle w:val="ListParagraph"/>
        <w:numPr>
          <w:ilvl w:val="1"/>
          <w:numId w:val="9"/>
        </w:numPr>
        <w:spacing w:after="160" w:line="259" w:lineRule="auto"/>
        <w:ind w:right="440"/>
        <w:jc w:val="both"/>
      </w:pPr>
      <w:r>
        <w:t xml:space="preserve">The benefits of the initiative to the </w:t>
      </w:r>
      <w:r w:rsidR="00E645CB">
        <w:t>industry</w:t>
      </w:r>
      <w:r>
        <w:t xml:space="preserve"> and the Company</w:t>
      </w:r>
    </w:p>
    <w:p w14:paraId="7775A10C" w14:textId="11CB8F80" w:rsidR="004B21AC" w:rsidRDefault="004B21AC" w:rsidP="00E41091">
      <w:pPr>
        <w:pStyle w:val="ListParagraph"/>
        <w:numPr>
          <w:ilvl w:val="1"/>
          <w:numId w:val="9"/>
        </w:numPr>
        <w:spacing w:after="160" w:line="259" w:lineRule="auto"/>
        <w:ind w:right="440"/>
        <w:jc w:val="both"/>
      </w:pPr>
      <w:r>
        <w:t xml:space="preserve">Demonstrated </w:t>
      </w:r>
      <w:r>
        <w:rPr>
          <w:rFonts w:hint="eastAsia"/>
        </w:rPr>
        <w:t xml:space="preserve">impact on </w:t>
      </w:r>
      <w:r>
        <w:t>the local</w:t>
      </w:r>
      <w:r>
        <w:rPr>
          <w:rFonts w:hint="eastAsia"/>
        </w:rPr>
        <w:t xml:space="preserve"> community</w:t>
      </w:r>
      <w:r>
        <w:t xml:space="preserve"> and other sector and non-sector </w:t>
      </w:r>
      <w:proofErr w:type="gramStart"/>
      <w:r>
        <w:t>stakeholders</w:t>
      </w:r>
      <w:proofErr w:type="gramEnd"/>
      <w:r>
        <w:t xml:space="preserve"> </w:t>
      </w:r>
    </w:p>
    <w:p w14:paraId="76B04DD4" w14:textId="77777777" w:rsidR="004B21AC" w:rsidRDefault="004B21AC" w:rsidP="00E41091">
      <w:pPr>
        <w:pStyle w:val="ListParagraph"/>
        <w:numPr>
          <w:ilvl w:val="1"/>
          <w:numId w:val="9"/>
        </w:numPr>
        <w:spacing w:after="160" w:line="259" w:lineRule="auto"/>
        <w:ind w:right="440"/>
        <w:jc w:val="both"/>
      </w:pPr>
      <w:r>
        <w:rPr>
          <w:rFonts w:hint="eastAsia"/>
        </w:rPr>
        <w:t xml:space="preserve">Includes good quantitative and qualitative </w:t>
      </w:r>
      <w:proofErr w:type="gramStart"/>
      <w:r>
        <w:rPr>
          <w:rFonts w:hint="eastAsia"/>
        </w:rPr>
        <w:t>evidence</w:t>
      </w:r>
      <w:proofErr w:type="gramEnd"/>
    </w:p>
    <w:p w14:paraId="7EC7E6D6" w14:textId="77777777" w:rsidR="004B21AC" w:rsidRDefault="004B21AC" w:rsidP="00E41091">
      <w:pPr>
        <w:pStyle w:val="ListParagraph"/>
        <w:numPr>
          <w:ilvl w:val="0"/>
          <w:numId w:val="9"/>
        </w:numPr>
        <w:spacing w:after="160" w:line="259" w:lineRule="auto"/>
        <w:ind w:right="440"/>
        <w:jc w:val="both"/>
      </w:pPr>
      <w:r>
        <w:t>Sustainability of Programme</w:t>
      </w:r>
    </w:p>
    <w:p w14:paraId="55EFAB55" w14:textId="77777777" w:rsidR="004B21AC" w:rsidRDefault="004B21AC" w:rsidP="00E41091">
      <w:pPr>
        <w:pStyle w:val="ListParagraph"/>
        <w:numPr>
          <w:ilvl w:val="1"/>
          <w:numId w:val="9"/>
        </w:numPr>
        <w:spacing w:after="160" w:line="259" w:lineRule="auto"/>
        <w:ind w:right="440"/>
        <w:jc w:val="both"/>
      </w:pPr>
      <w:r>
        <w:t xml:space="preserve">Evidence that the programme can be replicated or scaled </w:t>
      </w:r>
      <w:proofErr w:type="gramStart"/>
      <w:r>
        <w:t>up</w:t>
      </w:r>
      <w:proofErr w:type="gramEnd"/>
      <w:r>
        <w:t xml:space="preserve"> </w:t>
      </w:r>
    </w:p>
    <w:p w14:paraId="668CC500" w14:textId="4A35099C" w:rsidR="004B21AC" w:rsidRDefault="004B21AC" w:rsidP="00E41091">
      <w:pPr>
        <w:pStyle w:val="ListParagraph"/>
        <w:numPr>
          <w:ilvl w:val="1"/>
          <w:numId w:val="9"/>
        </w:numPr>
        <w:spacing w:after="160" w:line="259" w:lineRule="auto"/>
        <w:ind w:right="440"/>
        <w:jc w:val="both"/>
      </w:pPr>
      <w:r>
        <w:t>Evidence of the long-term sustainability of the programme and its impact on the supply chain</w:t>
      </w:r>
    </w:p>
    <w:p w14:paraId="6FBE70D3" w14:textId="77777777" w:rsidR="00BA73C8" w:rsidRDefault="00BA73C8" w:rsidP="00E41091">
      <w:pPr>
        <w:pStyle w:val="ListParagraph"/>
        <w:spacing w:after="160" w:line="259" w:lineRule="auto"/>
        <w:ind w:left="1440" w:right="440"/>
        <w:jc w:val="both"/>
      </w:pPr>
    </w:p>
    <w:p w14:paraId="7F61B437" w14:textId="77777777" w:rsidR="00C813BF" w:rsidRDefault="00C813BF" w:rsidP="00E41091">
      <w:pPr>
        <w:pStyle w:val="Heading2"/>
        <w:jc w:val="both"/>
        <w:rPr>
          <w:lang w:val="en-US"/>
        </w:rPr>
      </w:pPr>
      <w:r>
        <w:lastRenderedPageBreak/>
        <w:t>How to Submit</w:t>
      </w:r>
    </w:p>
    <w:p w14:paraId="662F3089" w14:textId="524844D5" w:rsidR="004B21AC" w:rsidRPr="004B21AC" w:rsidRDefault="004B21AC" w:rsidP="00E41091">
      <w:pPr>
        <w:pStyle w:val="ListParagraph"/>
        <w:numPr>
          <w:ilvl w:val="0"/>
          <w:numId w:val="18"/>
        </w:numPr>
        <w:jc w:val="both"/>
        <w:rPr>
          <w:rFonts w:eastAsiaTheme="minorEastAsia"/>
          <w:lang w:val="en-US" w:eastAsia="zh-TW"/>
        </w:rPr>
      </w:pPr>
      <w:proofErr w:type="spellStart"/>
      <w:r w:rsidRPr="004B21AC">
        <w:rPr>
          <w:rFonts w:eastAsiaTheme="minorEastAsia"/>
          <w:lang w:val="en-US" w:eastAsia="zh-TW"/>
        </w:rPr>
        <w:t>Organisations</w:t>
      </w:r>
      <w:proofErr w:type="spellEnd"/>
      <w:r w:rsidRPr="004B21AC">
        <w:rPr>
          <w:rFonts w:eastAsiaTheme="minorEastAsia"/>
          <w:lang w:val="en-US" w:eastAsia="zh-TW"/>
        </w:rPr>
        <w:t xml:space="preserve"> can submit up to 2 pieces of supporting evidence, explicitly referred/linked to the submission. Evidence can be attached to the submission form or emailed along with it.</w:t>
      </w:r>
    </w:p>
    <w:p w14:paraId="3B65D475" w14:textId="4EA66070" w:rsidR="004B21AC" w:rsidRPr="004B21AC" w:rsidRDefault="004B21AC" w:rsidP="00E41091">
      <w:pPr>
        <w:pStyle w:val="ListParagraph"/>
        <w:numPr>
          <w:ilvl w:val="0"/>
          <w:numId w:val="18"/>
        </w:numPr>
        <w:spacing w:after="160" w:line="259" w:lineRule="auto"/>
        <w:jc w:val="both"/>
        <w:rPr>
          <w:rFonts w:eastAsiaTheme="minorEastAsia"/>
          <w:lang w:val="en-US" w:eastAsia="zh-TW"/>
        </w:rPr>
      </w:pPr>
      <w:r w:rsidRPr="004B21AC">
        <w:rPr>
          <w:rFonts w:eastAsiaTheme="minorEastAsia"/>
          <w:lang w:val="en-US" w:eastAsia="zh-TW"/>
        </w:rPr>
        <w:t xml:space="preserve">The nominations may include hyperlinks to internal/external websites within the word limit submission if relevant to it. </w:t>
      </w:r>
    </w:p>
    <w:p w14:paraId="4C945A6E" w14:textId="17DB5C73" w:rsidR="004B21AC" w:rsidRDefault="004B21AC" w:rsidP="00E41091">
      <w:pPr>
        <w:pStyle w:val="ListParagraph"/>
        <w:numPr>
          <w:ilvl w:val="0"/>
          <w:numId w:val="18"/>
        </w:numPr>
        <w:spacing w:after="160" w:line="259" w:lineRule="auto"/>
        <w:jc w:val="both"/>
        <w:rPr>
          <w:rFonts w:eastAsiaTheme="minorEastAsia"/>
          <w:lang w:val="en-US" w:eastAsia="zh-TW"/>
        </w:rPr>
      </w:pPr>
      <w:r w:rsidRPr="004B21AC">
        <w:rPr>
          <w:rFonts w:eastAsiaTheme="minorEastAsia"/>
          <w:lang w:val="en-US" w:eastAsia="zh-TW"/>
        </w:rPr>
        <w:t>The content of the submission and evidence will need to cover activity that has taken place within the 12 months preceding the award deadline.</w:t>
      </w:r>
    </w:p>
    <w:p w14:paraId="55766106" w14:textId="15D64247" w:rsidR="008A210E" w:rsidRDefault="008A210E" w:rsidP="00E41091">
      <w:pPr>
        <w:pStyle w:val="ListParagraph"/>
        <w:numPr>
          <w:ilvl w:val="0"/>
          <w:numId w:val="18"/>
        </w:numPr>
        <w:spacing w:after="160" w:line="259" w:lineRule="auto"/>
        <w:jc w:val="both"/>
        <w:rPr>
          <w:rFonts w:eastAsiaTheme="minorEastAsia"/>
          <w:lang w:val="en-US" w:eastAsia="zh-TW"/>
        </w:rPr>
      </w:pPr>
      <w:r>
        <w:rPr>
          <w:rFonts w:eastAsiaTheme="minorEastAsia"/>
          <w:lang w:val="en-US" w:eastAsia="zh-TW"/>
        </w:rPr>
        <w:t xml:space="preserve">The judges may ask for further clarification of the documents. </w:t>
      </w:r>
    </w:p>
    <w:p w14:paraId="1B32A30A" w14:textId="3BFA18D0" w:rsidR="00AE50CC" w:rsidRPr="00BA73C8" w:rsidRDefault="00AE50CC" w:rsidP="00E41091">
      <w:pPr>
        <w:pStyle w:val="ListParagraph"/>
        <w:numPr>
          <w:ilvl w:val="0"/>
          <w:numId w:val="18"/>
        </w:numPr>
        <w:spacing w:after="160" w:line="259" w:lineRule="auto"/>
        <w:jc w:val="both"/>
        <w:rPr>
          <w:rFonts w:eastAsiaTheme="minorEastAsia"/>
          <w:lang w:val="en-US" w:eastAsia="zh-TW"/>
        </w:rPr>
      </w:pPr>
      <w:r>
        <w:rPr>
          <w:rFonts w:eastAsiaTheme="minorEastAsia"/>
          <w:lang w:val="en-US" w:eastAsia="zh-TW"/>
        </w:rPr>
        <w:t xml:space="preserve">Shortlisted companies will be asked to provide a short </w:t>
      </w:r>
      <w:r w:rsidR="004342A0">
        <w:rPr>
          <w:rFonts w:eastAsiaTheme="minorEastAsia"/>
          <w:lang w:val="en-US" w:eastAsia="zh-TW"/>
        </w:rPr>
        <w:t>PowerPoint</w:t>
      </w:r>
      <w:r>
        <w:rPr>
          <w:rFonts w:eastAsiaTheme="minorEastAsia"/>
          <w:lang w:val="en-US" w:eastAsia="zh-TW"/>
        </w:rPr>
        <w:t xml:space="preserve"> presentation or video detailing the initiative for which they’re applying </w:t>
      </w:r>
      <w:r w:rsidR="00BA73C8">
        <w:rPr>
          <w:rFonts w:eastAsiaTheme="minorEastAsia"/>
          <w:lang w:val="en-US" w:eastAsia="zh-TW"/>
        </w:rPr>
        <w:t>for the award, how the</w:t>
      </w:r>
      <w:r>
        <w:rPr>
          <w:rFonts w:eastAsiaTheme="minorEastAsia"/>
          <w:lang w:val="en-US" w:eastAsia="zh-TW"/>
        </w:rPr>
        <w:t xml:space="preserve"> company supports </w:t>
      </w:r>
      <w:r w:rsidR="00BA73C8">
        <w:rPr>
          <w:rFonts w:eastAsiaTheme="minorEastAsia"/>
          <w:lang w:val="en-US" w:eastAsia="zh-TW"/>
        </w:rPr>
        <w:t>the supply chain and promotes sustainability, and how it is committed to training and development of its staff.</w:t>
      </w:r>
    </w:p>
    <w:p w14:paraId="3A143279" w14:textId="45EDB647" w:rsidR="00CD2BD8" w:rsidRPr="006C0600" w:rsidRDefault="00C813BF" w:rsidP="00E41091">
      <w:pPr>
        <w:ind w:right="440"/>
        <w:jc w:val="both"/>
        <w:rPr>
          <w:rFonts w:eastAsiaTheme="minorEastAsia"/>
          <w:b/>
          <w:lang w:val="en-US"/>
        </w:rPr>
      </w:pPr>
      <w:r>
        <w:rPr>
          <w:b/>
        </w:rPr>
        <w:t xml:space="preserve">Email your application to </w:t>
      </w:r>
      <w:hyperlink r:id="rId11" w:history="1">
        <w:r w:rsidR="00AB5E39" w:rsidRPr="00BA2092">
          <w:rPr>
            <w:rStyle w:val="Hyperlink"/>
            <w:b/>
          </w:rPr>
          <w:t>BBAMarketing@bcctaipei.com</w:t>
        </w:r>
      </w:hyperlink>
      <w:r>
        <w:rPr>
          <w:b/>
        </w:rPr>
        <w:t xml:space="preserve"> </w:t>
      </w:r>
      <w:r w:rsidR="006C0600">
        <w:rPr>
          <w:b/>
        </w:rPr>
        <w:t xml:space="preserve">by </w:t>
      </w:r>
      <w:r w:rsidR="00C321B2">
        <w:rPr>
          <w:b/>
        </w:rPr>
        <w:t>Fri</w:t>
      </w:r>
      <w:r w:rsidR="008A3923">
        <w:rPr>
          <w:b/>
        </w:rPr>
        <w:t>day</w:t>
      </w:r>
      <w:r w:rsidR="006C0600">
        <w:rPr>
          <w:b/>
        </w:rPr>
        <w:t xml:space="preserve"> </w:t>
      </w:r>
      <w:r w:rsidR="0050037C" w:rsidRPr="00C752B7">
        <w:rPr>
          <w:rFonts w:hint="eastAsia"/>
          <w:b/>
        </w:rPr>
        <w:t>4</w:t>
      </w:r>
      <w:r w:rsidR="006C0600">
        <w:rPr>
          <w:b/>
        </w:rPr>
        <w:t xml:space="preserve"> August 202</w:t>
      </w:r>
      <w:r w:rsidR="00C321B2">
        <w:rPr>
          <w:b/>
        </w:rPr>
        <w:t>3</w:t>
      </w:r>
      <w:r w:rsidR="006C0600">
        <w:rPr>
          <w:b/>
        </w:rPr>
        <w:t>.</w:t>
      </w:r>
    </w:p>
    <w:sectPr w:rsidR="00CD2BD8" w:rsidRPr="006C0600" w:rsidSect="00AE54DA">
      <w:headerReference w:type="default" r:id="rId12"/>
      <w:footerReference w:type="default" r:id="rId13"/>
      <w:pgSz w:w="11900" w:h="16840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60993" w14:textId="77777777" w:rsidR="00363D8F" w:rsidRDefault="00363D8F" w:rsidP="00C24685">
      <w:pPr>
        <w:spacing w:after="0" w:line="240" w:lineRule="auto"/>
      </w:pPr>
      <w:r>
        <w:separator/>
      </w:r>
    </w:p>
  </w:endnote>
  <w:endnote w:type="continuationSeparator" w:id="0">
    <w:p w14:paraId="285B8AD8" w14:textId="77777777" w:rsidR="00363D8F" w:rsidRDefault="00363D8F" w:rsidP="00C2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FKai-SB">
    <w:altName w:val="標楷體"/>
    <w:panose1 w:val="03000509000000000000"/>
    <w:charset w:val="88"/>
    <w:family w:val="script"/>
    <w:pitch w:val="fixed"/>
    <w:sig w:usb0="00000000" w:usb1="080E0000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95667" w14:textId="77777777" w:rsidR="00967BC9" w:rsidRDefault="00BA1EBE" w:rsidP="00967BC9">
    <w:pPr>
      <w:pStyle w:val="Footer"/>
      <w:jc w:val="right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D33A34" wp14:editId="3C6CB216">
              <wp:simplePos x="0" y="0"/>
              <wp:positionH relativeFrom="column">
                <wp:posOffset>0</wp:posOffset>
              </wp:positionH>
              <wp:positionV relativeFrom="page">
                <wp:posOffset>9258300</wp:posOffset>
              </wp:positionV>
              <wp:extent cx="6642100" cy="974725"/>
              <wp:effectExtent l="0" t="0" r="6350" b="0"/>
              <wp:wrapSquare wrapText="bothSides"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2100" cy="974725"/>
                        <a:chOff x="0" y="0"/>
                        <a:chExt cx="6642100" cy="974725"/>
                      </a:xfrm>
                    </wpg:grpSpPr>
                    <pic:pic xmlns:pic="http://schemas.openxmlformats.org/drawingml/2006/picture">
                      <pic:nvPicPr>
                        <pic:cNvPr id="4" name="Picture 4" descr="\\BCCTSHARED\Sharing files\Admin\BCCT Collateral\BCC (UK) collaterals\BCC_LOGO_ACCREDITATION_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4075" y="0"/>
                          <a:ext cx="7016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09625"/>
                          <a:ext cx="6642100" cy="165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66CEC021" id="Group 5" o:spid="_x0000_s1026" style="position:absolute;margin-left:0;margin-top:729pt;width:523pt;height:76.75pt;z-index:251659264;mso-position-vertical-relative:page" coordsize="66421,97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WJL/Jx9/wiJ5nzjx2OMk/wEAAACATUn+w4T95KMePTvmiCNXJvAzvIZtFpL/AAAAAHDokfyHCbvo&#10;N188O+WEE9ud/onc9X/skUe1JH76K6m/WUj+AwAAAMChR/IfJuxlL7lwkfhP0v6k445fJP/TraT+&#10;ZiH5DwAAAACHHsl/mLBXXPTSPZ7vn/7+9d5C8h8AAAAADj2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59340;width:7017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">
                <v:imagedata r:id="rId3" o:title="BCC_LOGO_ACCREDITATION_B"/>
                <v:path arrowok="t"/>
              </v:shape>
              <v:shape id="Picture 2" o:spid="_x0000_s1028" type="#_x0000_t75" style="position:absolute;top:8096;width:6642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">
                <v:imagedata r:id="rId4" o:title=""/>
                <v:path arrowok="t"/>
              </v:shape>
              <w10:wrap type="square" anchory="page"/>
            </v:group>
          </w:pict>
        </mc:Fallback>
      </mc:AlternateContent>
    </w:r>
  </w:p>
  <w:p w14:paraId="356456EE" w14:textId="77777777" w:rsidR="004836DC" w:rsidRDefault="00483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0CF6B" w14:textId="77777777" w:rsidR="00363D8F" w:rsidRDefault="00363D8F" w:rsidP="00C24685">
      <w:pPr>
        <w:spacing w:after="0" w:line="240" w:lineRule="auto"/>
      </w:pPr>
      <w:r>
        <w:separator/>
      </w:r>
    </w:p>
  </w:footnote>
  <w:footnote w:type="continuationSeparator" w:id="0">
    <w:p w14:paraId="17BBD7E3" w14:textId="77777777" w:rsidR="00363D8F" w:rsidRDefault="00363D8F" w:rsidP="00C24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436B2" w14:textId="38F6D1DE" w:rsidR="00C24685" w:rsidRDefault="00F51A68" w:rsidP="006D2050">
    <w:pPr>
      <w:pStyle w:val="Header"/>
    </w:pPr>
    <w:r>
      <w:rPr>
        <w:noProof/>
        <w:lang w:eastAsia="en-GB"/>
      </w:rPr>
      <w:drawing>
        <wp:inline distT="0" distB="0" distL="0" distR="0" wp14:anchorId="0EDBC0A9" wp14:editId="43B97813">
          <wp:extent cx="901069" cy="7810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CCT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7760" cy="7955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6D2050">
      <w:t xml:space="preserve">                                                                                                  </w:t>
    </w:r>
    <w:r w:rsidR="00925BE6">
      <w:t xml:space="preserve">                          </w:t>
    </w:r>
    <w:r w:rsidR="00925BE6">
      <w:tab/>
      <w:t xml:space="preserve">       </w:t>
    </w:r>
    <w:r w:rsidR="006D2050">
      <w:t xml:space="preserve">      </w:t>
    </w:r>
    <w:r w:rsidR="00925BE6">
      <w:rPr>
        <w:noProof/>
      </w:rPr>
      <w:drawing>
        <wp:inline distT="0" distB="0" distL="0" distR="0" wp14:anchorId="233C81CB" wp14:editId="369540F9">
          <wp:extent cx="927197" cy="998420"/>
          <wp:effectExtent l="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KR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27197" cy="998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36A46"/>
    <w:multiLevelType w:val="multilevel"/>
    <w:tmpl w:val="99BC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97068"/>
    <w:multiLevelType w:val="multilevel"/>
    <w:tmpl w:val="44CEE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42A5A"/>
    <w:multiLevelType w:val="multilevel"/>
    <w:tmpl w:val="F5789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562E6A"/>
    <w:multiLevelType w:val="hybridMultilevel"/>
    <w:tmpl w:val="B1162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71508"/>
    <w:multiLevelType w:val="hybridMultilevel"/>
    <w:tmpl w:val="F970BE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252B1"/>
    <w:multiLevelType w:val="multilevel"/>
    <w:tmpl w:val="365267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2C06E5"/>
    <w:multiLevelType w:val="multilevel"/>
    <w:tmpl w:val="6B82E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464042"/>
    <w:multiLevelType w:val="multilevel"/>
    <w:tmpl w:val="ACB2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AC19FA"/>
    <w:multiLevelType w:val="multilevel"/>
    <w:tmpl w:val="A620A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8553E5"/>
    <w:multiLevelType w:val="hybridMultilevel"/>
    <w:tmpl w:val="25849952"/>
    <w:lvl w:ilvl="0" w:tplc="231C2DB0">
      <w:numFmt w:val="bullet"/>
      <w:lvlText w:val="•"/>
      <w:lvlJc w:val="left"/>
      <w:pPr>
        <w:ind w:left="1080" w:hanging="72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E1075"/>
    <w:multiLevelType w:val="hybridMultilevel"/>
    <w:tmpl w:val="45DEAAC6"/>
    <w:lvl w:ilvl="0" w:tplc="9574FB22">
      <w:start w:val="1"/>
      <w:numFmt w:val="decimal"/>
      <w:lvlText w:val="%1)"/>
      <w:lvlJc w:val="left"/>
      <w:pPr>
        <w:ind w:left="720" w:hanging="360"/>
      </w:pPr>
      <w:rPr>
        <w:rFonts w:asciiTheme="majorHAnsi" w:hAnsi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9E1D9D"/>
    <w:multiLevelType w:val="hybridMultilevel"/>
    <w:tmpl w:val="BB3C9EDE"/>
    <w:lvl w:ilvl="0" w:tplc="2F7E72E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56C70"/>
    <w:multiLevelType w:val="hybridMultilevel"/>
    <w:tmpl w:val="94A4E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534DB"/>
    <w:multiLevelType w:val="hybridMultilevel"/>
    <w:tmpl w:val="CB3C731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A54A2"/>
    <w:multiLevelType w:val="hybridMultilevel"/>
    <w:tmpl w:val="30407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3B1239"/>
    <w:multiLevelType w:val="multilevel"/>
    <w:tmpl w:val="7600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736F5D"/>
    <w:multiLevelType w:val="hybridMultilevel"/>
    <w:tmpl w:val="412C9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EB6407"/>
    <w:multiLevelType w:val="hybridMultilevel"/>
    <w:tmpl w:val="5112B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D544D6"/>
    <w:multiLevelType w:val="hybridMultilevel"/>
    <w:tmpl w:val="DC985B04"/>
    <w:lvl w:ilvl="0" w:tplc="40824C56">
      <w:start w:val="1"/>
      <w:numFmt w:val="bullet"/>
      <w:lvlText w:val="•"/>
      <w:lvlJc w:val="left"/>
      <w:pPr>
        <w:ind w:left="480" w:hanging="480"/>
      </w:pPr>
      <w:rPr>
        <w:rFonts w:ascii="DFKai-SB" w:eastAsia="DFKai-SB" w:hAnsi="DFKai-SB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5D25181"/>
    <w:multiLevelType w:val="hybridMultilevel"/>
    <w:tmpl w:val="B3704B9E"/>
    <w:lvl w:ilvl="0" w:tplc="9574FB22">
      <w:start w:val="1"/>
      <w:numFmt w:val="decimal"/>
      <w:lvlText w:val="%1)"/>
      <w:lvlJc w:val="left"/>
      <w:pPr>
        <w:ind w:left="720" w:hanging="360"/>
      </w:pPr>
      <w:rPr>
        <w:rFonts w:asciiTheme="majorHAnsi" w:hAnsi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161130">
    <w:abstractNumId w:val="8"/>
  </w:num>
  <w:num w:numId="2" w16cid:durableId="755637128">
    <w:abstractNumId w:val="2"/>
  </w:num>
  <w:num w:numId="3" w16cid:durableId="567110973">
    <w:abstractNumId w:val="15"/>
  </w:num>
  <w:num w:numId="4" w16cid:durableId="1592542047">
    <w:abstractNumId w:val="6"/>
  </w:num>
  <w:num w:numId="5" w16cid:durableId="1287930830">
    <w:abstractNumId w:val="0"/>
  </w:num>
  <w:num w:numId="6" w16cid:durableId="944656243">
    <w:abstractNumId w:val="1"/>
  </w:num>
  <w:num w:numId="7" w16cid:durableId="792676795">
    <w:abstractNumId w:val="7"/>
  </w:num>
  <w:num w:numId="8" w16cid:durableId="1914194894">
    <w:abstractNumId w:val="5"/>
  </w:num>
  <w:num w:numId="9" w16cid:durableId="1113668358">
    <w:abstractNumId w:val="16"/>
  </w:num>
  <w:num w:numId="10" w16cid:durableId="211313950">
    <w:abstractNumId w:val="17"/>
  </w:num>
  <w:num w:numId="11" w16cid:durableId="6076129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86444853">
    <w:abstractNumId w:val="14"/>
  </w:num>
  <w:num w:numId="13" w16cid:durableId="175657094">
    <w:abstractNumId w:val="3"/>
  </w:num>
  <w:num w:numId="14" w16cid:durableId="1289049106">
    <w:abstractNumId w:val="10"/>
  </w:num>
  <w:num w:numId="15" w16cid:durableId="2105104711">
    <w:abstractNumId w:val="13"/>
  </w:num>
  <w:num w:numId="16" w16cid:durableId="35393141">
    <w:abstractNumId w:val="19"/>
  </w:num>
  <w:num w:numId="17" w16cid:durableId="1722362334">
    <w:abstractNumId w:val="18"/>
  </w:num>
  <w:num w:numId="18" w16cid:durableId="661200792">
    <w:abstractNumId w:val="12"/>
  </w:num>
  <w:num w:numId="19" w16cid:durableId="1001465780">
    <w:abstractNumId w:val="9"/>
  </w:num>
  <w:num w:numId="20" w16cid:durableId="1812364266">
    <w:abstractNumId w:val="11"/>
  </w:num>
  <w:num w:numId="21" w16cid:durableId="2234959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wMjU1MLAwNTcwNzBU0lEKTi0uzszPAykwrgUAdgMfcSwAAAA="/>
  </w:docVars>
  <w:rsids>
    <w:rsidRoot w:val="00D654F4"/>
    <w:rsid w:val="000008AE"/>
    <w:rsid w:val="00031895"/>
    <w:rsid w:val="000607AF"/>
    <w:rsid w:val="000709FF"/>
    <w:rsid w:val="00070B9C"/>
    <w:rsid w:val="000A71C8"/>
    <w:rsid w:val="000B6120"/>
    <w:rsid w:val="00123D10"/>
    <w:rsid w:val="00175771"/>
    <w:rsid w:val="001A0C4F"/>
    <w:rsid w:val="001A31DD"/>
    <w:rsid w:val="001A3FE6"/>
    <w:rsid w:val="001B5C3B"/>
    <w:rsid w:val="001C5499"/>
    <w:rsid w:val="002405EE"/>
    <w:rsid w:val="0027275A"/>
    <w:rsid w:val="002820F5"/>
    <w:rsid w:val="00284C0B"/>
    <w:rsid w:val="002A74DB"/>
    <w:rsid w:val="002B1168"/>
    <w:rsid w:val="002E463D"/>
    <w:rsid w:val="002F4D65"/>
    <w:rsid w:val="00327D0A"/>
    <w:rsid w:val="00363D8F"/>
    <w:rsid w:val="00363FCF"/>
    <w:rsid w:val="00382A50"/>
    <w:rsid w:val="003E601A"/>
    <w:rsid w:val="003F7F88"/>
    <w:rsid w:val="00410949"/>
    <w:rsid w:val="004342A0"/>
    <w:rsid w:val="00451541"/>
    <w:rsid w:val="004836DC"/>
    <w:rsid w:val="004B0C16"/>
    <w:rsid w:val="004B21AC"/>
    <w:rsid w:val="004D5897"/>
    <w:rsid w:val="0050037C"/>
    <w:rsid w:val="0050357F"/>
    <w:rsid w:val="00530437"/>
    <w:rsid w:val="00531B7B"/>
    <w:rsid w:val="00567836"/>
    <w:rsid w:val="00570232"/>
    <w:rsid w:val="00584BE8"/>
    <w:rsid w:val="00584E5C"/>
    <w:rsid w:val="005A0EDF"/>
    <w:rsid w:val="005F6B60"/>
    <w:rsid w:val="006A5067"/>
    <w:rsid w:val="006C0600"/>
    <w:rsid w:val="006D2050"/>
    <w:rsid w:val="006D4717"/>
    <w:rsid w:val="00723102"/>
    <w:rsid w:val="007259F5"/>
    <w:rsid w:val="007375E9"/>
    <w:rsid w:val="00747992"/>
    <w:rsid w:val="00782F53"/>
    <w:rsid w:val="0079301D"/>
    <w:rsid w:val="0081282F"/>
    <w:rsid w:val="00830BD7"/>
    <w:rsid w:val="00837C3D"/>
    <w:rsid w:val="0085101E"/>
    <w:rsid w:val="0085209C"/>
    <w:rsid w:val="00873982"/>
    <w:rsid w:val="008A210E"/>
    <w:rsid w:val="008A3923"/>
    <w:rsid w:val="008B090C"/>
    <w:rsid w:val="008B102D"/>
    <w:rsid w:val="009016E0"/>
    <w:rsid w:val="00905257"/>
    <w:rsid w:val="00925BE6"/>
    <w:rsid w:val="0094370E"/>
    <w:rsid w:val="00965525"/>
    <w:rsid w:val="00967BC9"/>
    <w:rsid w:val="00990983"/>
    <w:rsid w:val="0099607C"/>
    <w:rsid w:val="009A364B"/>
    <w:rsid w:val="009A56DB"/>
    <w:rsid w:val="009B7D6E"/>
    <w:rsid w:val="00A47FCF"/>
    <w:rsid w:val="00A63195"/>
    <w:rsid w:val="00A72946"/>
    <w:rsid w:val="00AA19D5"/>
    <w:rsid w:val="00AB5E39"/>
    <w:rsid w:val="00AE50CC"/>
    <w:rsid w:val="00AE54DA"/>
    <w:rsid w:val="00B61893"/>
    <w:rsid w:val="00B66EED"/>
    <w:rsid w:val="00B67A39"/>
    <w:rsid w:val="00BA1EBE"/>
    <w:rsid w:val="00BA73C8"/>
    <w:rsid w:val="00BB0EBF"/>
    <w:rsid w:val="00BC2E4F"/>
    <w:rsid w:val="00BE1A44"/>
    <w:rsid w:val="00BF152A"/>
    <w:rsid w:val="00C24685"/>
    <w:rsid w:val="00C321B2"/>
    <w:rsid w:val="00C4622F"/>
    <w:rsid w:val="00C534E8"/>
    <w:rsid w:val="00C752B7"/>
    <w:rsid w:val="00C813BF"/>
    <w:rsid w:val="00C97536"/>
    <w:rsid w:val="00CD2BD8"/>
    <w:rsid w:val="00D13F56"/>
    <w:rsid w:val="00D141A0"/>
    <w:rsid w:val="00D62D21"/>
    <w:rsid w:val="00D654F4"/>
    <w:rsid w:val="00D87B24"/>
    <w:rsid w:val="00DF3E26"/>
    <w:rsid w:val="00DF55D2"/>
    <w:rsid w:val="00E41091"/>
    <w:rsid w:val="00E51A1B"/>
    <w:rsid w:val="00E645CB"/>
    <w:rsid w:val="00E843AE"/>
    <w:rsid w:val="00E91368"/>
    <w:rsid w:val="00E93939"/>
    <w:rsid w:val="00EA198D"/>
    <w:rsid w:val="00EC4D57"/>
    <w:rsid w:val="00EF0E38"/>
    <w:rsid w:val="00F110EF"/>
    <w:rsid w:val="00F2190E"/>
    <w:rsid w:val="00F23679"/>
    <w:rsid w:val="00F5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518F6F7A"/>
  <w15:docId w15:val="{180DA793-A5A4-46B5-B2E5-71BD076FA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3BF"/>
    <w:pPr>
      <w:spacing w:after="200" w:line="276" w:lineRule="auto"/>
    </w:pPr>
    <w:rPr>
      <w:rFonts w:ascii="Segoe UI" w:eastAsiaTheme="minorHAnsi" w:hAnsi="Segoe UI"/>
      <w:sz w:val="20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4622F"/>
    <w:pPr>
      <w:keepNext/>
      <w:keepLines/>
      <w:spacing w:before="240" w:after="0"/>
      <w:ind w:right="84"/>
      <w:jc w:val="center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259F5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0C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685"/>
  </w:style>
  <w:style w:type="paragraph" w:styleId="Footer">
    <w:name w:val="footer"/>
    <w:basedOn w:val="Normal"/>
    <w:link w:val="FooterChar"/>
    <w:uiPriority w:val="99"/>
    <w:unhideWhenUsed/>
    <w:rsid w:val="00C24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685"/>
  </w:style>
  <w:style w:type="paragraph" w:styleId="BalloonText">
    <w:name w:val="Balloon Text"/>
    <w:basedOn w:val="Normal"/>
    <w:link w:val="BalloonTextChar"/>
    <w:uiPriority w:val="99"/>
    <w:semiHidden/>
    <w:unhideWhenUsed/>
    <w:rsid w:val="00C24685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68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A3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622F"/>
    <w:rPr>
      <w:rFonts w:ascii="Segoe UI" w:eastAsiaTheme="majorEastAsia" w:hAnsi="Segoe UI" w:cstheme="majorBidi"/>
      <w:color w:val="2E74B5" w:themeColor="accent1" w:themeShade="BF"/>
      <w:sz w:val="32"/>
      <w:szCs w:val="32"/>
      <w:lang w:val="en-GB"/>
    </w:rPr>
  </w:style>
  <w:style w:type="character" w:styleId="Hyperlink">
    <w:name w:val="Hyperlink"/>
    <w:basedOn w:val="DefaultParagraphFont"/>
    <w:uiPriority w:val="99"/>
    <w:unhideWhenUsed/>
    <w:rsid w:val="00D654F4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D654F4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7259F5"/>
    <w:rPr>
      <w:rFonts w:ascii="Segoe UI" w:eastAsiaTheme="majorEastAsia" w:hAnsi="Segoe UI" w:cstheme="majorBidi"/>
      <w:color w:val="2E74B5" w:themeColor="accent1" w:themeShade="BF"/>
      <w:sz w:val="26"/>
      <w:szCs w:val="26"/>
      <w:lang w:eastAsia="zh-TW"/>
    </w:rPr>
  </w:style>
  <w:style w:type="paragraph" w:styleId="ListParagraph">
    <w:name w:val="List Paragraph"/>
    <w:basedOn w:val="Normal"/>
    <w:uiPriority w:val="34"/>
    <w:qFormat/>
    <w:rsid w:val="0057023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B0C1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paragraph" w:customStyle="1" w:styleId="Body">
    <w:name w:val="Body"/>
    <w:rsid w:val="004B0C16"/>
    <w:pPr>
      <w:spacing w:after="0" w:line="240" w:lineRule="auto"/>
    </w:pPr>
    <w:rPr>
      <w:rFonts w:ascii="Helvetica" w:eastAsia="Helvetica" w:hAnsi="Helvetica" w:cs="Helvetica"/>
      <w:color w:val="000000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943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370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370E"/>
    <w:rPr>
      <w:rFonts w:ascii="Segoe UI" w:eastAsiaTheme="minorHAnsi" w:hAnsi="Segoe U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37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370E"/>
    <w:rPr>
      <w:rFonts w:ascii="Segoe UI" w:eastAsiaTheme="minorHAnsi" w:hAnsi="Segoe UI"/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25BE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41A0"/>
    <w:pPr>
      <w:spacing w:after="0" w:line="240" w:lineRule="auto"/>
    </w:pPr>
    <w:rPr>
      <w:rFonts w:ascii="Segoe UI" w:eastAsiaTheme="minorHAnsi" w:hAnsi="Segoe UI"/>
      <w:sz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BAMarketing@bcctaipei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CCT\Documents\Custom%20Office%20Templates\BCCT%20Letterhead%20Accredit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fd6c73-f287-4ca4-8080-7777a5d4fd47">
      <Terms xmlns="http://schemas.microsoft.com/office/infopath/2007/PartnerControls"/>
    </lcf76f155ced4ddcb4097134ff3c332f>
    <TaxCatchAll xmlns="c7e08de6-19c2-4c44-bed6-606e35d7a9d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E956ACE273144082F3088CBEF59E7D" ma:contentTypeVersion="16" ma:contentTypeDescription="Create a new document." ma:contentTypeScope="" ma:versionID="8412bff29f4842f7b8f94829e6045171">
  <xsd:schema xmlns:xsd="http://www.w3.org/2001/XMLSchema" xmlns:xs="http://www.w3.org/2001/XMLSchema" xmlns:p="http://schemas.microsoft.com/office/2006/metadata/properties" xmlns:ns2="affd6c73-f287-4ca4-8080-7777a5d4fd47" xmlns:ns3="c7e08de6-19c2-4c44-bed6-606e35d7a9d8" targetNamespace="http://schemas.microsoft.com/office/2006/metadata/properties" ma:root="true" ma:fieldsID="403d30c32343fe4bf86efb6ffbb0f853" ns2:_="" ns3:_="">
    <xsd:import namespace="affd6c73-f287-4ca4-8080-7777a5d4fd47"/>
    <xsd:import namespace="c7e08de6-19c2-4c44-bed6-606e35d7a9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d6c73-f287-4ca4-8080-7777a5d4f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7ce6595-bdc4-45e7-b5df-15eabe9f24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08de6-19c2-4c44-bed6-606e35d7a9d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8e7bc15-332c-49bf-9fc2-49194bac9e05}" ma:internalName="TaxCatchAll" ma:showField="CatchAllData" ma:web="c7e08de6-19c2-4c44-bed6-606e35d7a9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1AB19D-3578-42A4-8AF0-0FE692FF38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5F8FBA-10C9-4132-B04A-ABF1149864ED}">
  <ds:schemaRefs>
    <ds:schemaRef ds:uri="http://schemas.microsoft.com/office/2006/metadata/properties"/>
    <ds:schemaRef ds:uri="http://schemas.microsoft.com/office/infopath/2007/PartnerControls"/>
    <ds:schemaRef ds:uri="affd6c73-f287-4ca4-8080-7777a5d4fd47"/>
    <ds:schemaRef ds:uri="c7e08de6-19c2-4c44-bed6-606e35d7a9d8"/>
  </ds:schemaRefs>
</ds:datastoreItem>
</file>

<file path=customXml/itemProps3.xml><?xml version="1.0" encoding="utf-8"?>
<ds:datastoreItem xmlns:ds="http://schemas.openxmlformats.org/officeDocument/2006/customXml" ds:itemID="{FB8A8C7E-12CC-45E5-BD59-1C1E7BEB0A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C0EC45-7345-421B-9535-3C4852201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d6c73-f287-4ca4-8080-7777a5d4fd47"/>
    <ds:schemaRef ds:uri="c7e08de6-19c2-4c44-bed6-606e35d7a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BCCT Letterhead Accredited</Template>
  <TotalTime>6</TotalTime>
  <Pages>3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BCCT</dc:creator>
  <cp:keywords>NOT-APPL</cp:keywords>
  <dc:description/>
  <cp:lastModifiedBy>Kristina Tai</cp:lastModifiedBy>
  <cp:revision>9</cp:revision>
  <cp:lastPrinted>2022-06-28T05:46:00Z</cp:lastPrinted>
  <dcterms:created xsi:type="dcterms:W3CDTF">2022-06-02T06:40:00Z</dcterms:created>
  <dcterms:modified xsi:type="dcterms:W3CDTF">2023-06-05T03:39:00Z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NOT-APPL</vt:lpwstr>
  </property>
  <property fmtid="{D5CDD505-2E9C-101B-9397-08002B2CF9AE}" pid="3" name="Source">
    <vt:lpwstr>External</vt:lpwstr>
  </property>
  <property fmtid="{D5CDD505-2E9C-101B-9397-08002B2CF9AE}" pid="4" name="Footers">
    <vt:lpwstr>External No Footers</vt:lpwstr>
  </property>
  <property fmtid="{D5CDD505-2E9C-101B-9397-08002B2CF9AE}" pid="5" name="DocClassification">
    <vt:lpwstr>CLANOTAPP</vt:lpwstr>
  </property>
  <property fmtid="{D5CDD505-2E9C-101B-9397-08002B2CF9AE}" pid="6" name="ContentTypeId">
    <vt:lpwstr>0x010100CDE956ACE273144082F3088CBEF59E7D</vt:lpwstr>
  </property>
  <property fmtid="{D5CDD505-2E9C-101B-9397-08002B2CF9AE}" pid="7" name="ApplyLanguageRun">
    <vt:lpwstr>true</vt:lpwstr>
  </property>
  <property fmtid="{D5CDD505-2E9C-101B-9397-08002B2CF9AE}" pid="8" name="MediaServiceImageTags">
    <vt:lpwstr/>
  </property>
</Properties>
</file>